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0D" w:rsidRPr="0076230D" w:rsidRDefault="0076230D" w:rsidP="0076230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Edward NEVILLE </w:t>
      </w:r>
      <w:bookmarkEnd w:id="0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76230D" w:rsidRPr="0076230D" w:rsidRDefault="0076230D" w:rsidP="0076230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6230D" w:rsidRPr="0076230D" w:rsidRDefault="0076230D" w:rsidP="0076230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6230D" w:rsidRPr="0076230D" w:rsidRDefault="0076230D" w:rsidP="0076230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</w:t>
      </w:r>
      <w:proofErr w:type="spellStart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quare</w:t>
      </w:r>
      <w:proofErr w:type="spellEnd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impedit</w:t>
      </w:r>
      <w:proofErr w:type="spellEnd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against Sir Leonard Hastings(q.v.) and</w:t>
      </w:r>
    </w:p>
    <w:p w:rsidR="0076230D" w:rsidRPr="0076230D" w:rsidRDefault="0076230D" w:rsidP="0076230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Henry </w:t>
      </w:r>
      <w:proofErr w:type="spellStart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Langar</w:t>
      </w:r>
      <w:proofErr w:type="spellEnd"/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76230D" w:rsidRPr="0076230D" w:rsidRDefault="0076230D" w:rsidP="0076230D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6230D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230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76230D" w:rsidRPr="0076230D" w:rsidRDefault="0076230D" w:rsidP="0076230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6230D" w:rsidRPr="0076230D" w:rsidRDefault="0076230D" w:rsidP="0076230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6230D" w:rsidRPr="0076230D" w:rsidRDefault="0076230D" w:rsidP="0076230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6230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12 February 2016</w:t>
      </w:r>
    </w:p>
    <w:p w:rsidR="006B2F86" w:rsidRPr="0076230D" w:rsidRDefault="0076230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6230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30D" w:rsidRDefault="0076230D" w:rsidP="00E71FC3">
      <w:pPr>
        <w:spacing w:after="0" w:line="240" w:lineRule="auto"/>
      </w:pPr>
      <w:r>
        <w:separator/>
      </w:r>
    </w:p>
  </w:endnote>
  <w:endnote w:type="continuationSeparator" w:id="0">
    <w:p w:rsidR="0076230D" w:rsidRDefault="007623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30D" w:rsidRDefault="0076230D" w:rsidP="00E71FC3">
      <w:pPr>
        <w:spacing w:after="0" w:line="240" w:lineRule="auto"/>
      </w:pPr>
      <w:r>
        <w:separator/>
      </w:r>
    </w:p>
  </w:footnote>
  <w:footnote w:type="continuationSeparator" w:id="0">
    <w:p w:rsidR="0076230D" w:rsidRDefault="007623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0D"/>
    <w:rsid w:val="0076230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6EEBED-F60E-4101-9D40-6D340A3D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623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2016-04-24T20:50:00Z</dcterms:created>
  <dcterms:modified xsi:type="dcterms:W3CDTF">2016-04-24T20:52:00Z</dcterms:modified>
</cp:coreProperties>
</file>