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41B6C" w14:textId="77777777" w:rsidR="00DA4CD7" w:rsidRDefault="00DA4CD7" w:rsidP="00DA4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Cecily NEVILLE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06CBB86" w14:textId="77777777" w:rsidR="00DA4CD7" w:rsidRDefault="00DA4CD7" w:rsidP="00DA4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Duchess of York.</w:t>
      </w:r>
    </w:p>
    <w:p w14:paraId="4662F3D9" w14:textId="77777777" w:rsidR="00DA4CD7" w:rsidRDefault="00DA4CD7" w:rsidP="00DA4CD7">
      <w:pPr>
        <w:rPr>
          <w:rFonts w:ascii="Times New Roman" w:hAnsi="Times New Roman" w:cs="Times New Roman"/>
        </w:rPr>
      </w:pPr>
    </w:p>
    <w:p w14:paraId="5D31A273" w14:textId="77777777" w:rsidR="00DA4CD7" w:rsidRDefault="00DA4CD7" w:rsidP="00DA4CD7">
      <w:pPr>
        <w:rPr>
          <w:rFonts w:ascii="Times New Roman" w:hAnsi="Times New Roman" w:cs="Times New Roman"/>
        </w:rPr>
      </w:pPr>
    </w:p>
    <w:p w14:paraId="5431EEB7" w14:textId="77777777" w:rsidR="00DA4CD7" w:rsidRDefault="00DA4CD7" w:rsidP="00DA4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made a plaint of debt against Edward </w:t>
      </w:r>
      <w:proofErr w:type="spellStart"/>
      <w:r>
        <w:rPr>
          <w:rFonts w:ascii="Times New Roman" w:hAnsi="Times New Roman" w:cs="Times New Roman"/>
        </w:rPr>
        <w:t>Beaupie</w:t>
      </w:r>
      <w:proofErr w:type="spellEnd"/>
      <w:r>
        <w:rPr>
          <w:rFonts w:ascii="Times New Roman" w:hAnsi="Times New Roman" w:cs="Times New Roman"/>
        </w:rPr>
        <w:t xml:space="preserve"> of Ludlow, Shropshire(q.v.).</w:t>
      </w:r>
    </w:p>
    <w:p w14:paraId="1A9FD3A0" w14:textId="77777777" w:rsidR="00DA4CD7" w:rsidRDefault="00DA4CD7" w:rsidP="00DA4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A7AC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0865F3F" w14:textId="77777777" w:rsidR="00DA4CD7" w:rsidRDefault="00DA4CD7" w:rsidP="00DA4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made a plaint of debt against William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 xml:space="preserve"> of Sutton at Hone,</w:t>
      </w:r>
    </w:p>
    <w:p w14:paraId="3E009741" w14:textId="77777777" w:rsidR="00DA4CD7" w:rsidRDefault="00DA4CD7" w:rsidP="00DA4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Kent.  (ibid.)</w:t>
      </w:r>
    </w:p>
    <w:p w14:paraId="37B76844" w14:textId="77777777" w:rsidR="00DA4CD7" w:rsidRDefault="00DA4CD7" w:rsidP="00DA4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and her Seneschal, Roger </w:t>
      </w:r>
      <w:proofErr w:type="spellStart"/>
      <w:r>
        <w:rPr>
          <w:rFonts w:ascii="Times New Roman" w:hAnsi="Times New Roman" w:cs="Times New Roman"/>
        </w:rPr>
        <w:t>Apilton</w:t>
      </w:r>
      <w:proofErr w:type="spellEnd"/>
      <w:r>
        <w:rPr>
          <w:rFonts w:ascii="Times New Roman" w:hAnsi="Times New Roman" w:cs="Times New Roman"/>
        </w:rPr>
        <w:t>(q.v.), made a plaint of debt against</w:t>
      </w:r>
    </w:p>
    <w:p w14:paraId="1227BADE" w14:textId="77777777" w:rsidR="00DA4CD7" w:rsidRDefault="00DA4CD7" w:rsidP="00DA4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Raynford</w:t>
      </w:r>
      <w:proofErr w:type="spellEnd"/>
      <w:r>
        <w:rPr>
          <w:rFonts w:ascii="Times New Roman" w:hAnsi="Times New Roman" w:cs="Times New Roman"/>
        </w:rPr>
        <w:t xml:space="preserve"> of Sittingbourne, Kent(q.v.).    (ibid.)</w:t>
      </w:r>
    </w:p>
    <w:p w14:paraId="1938990A" w14:textId="77777777" w:rsidR="00DA4CD7" w:rsidRDefault="00DA4CD7" w:rsidP="00DA4CD7">
      <w:pPr>
        <w:rPr>
          <w:rFonts w:ascii="Times New Roman" w:hAnsi="Times New Roman" w:cs="Times New Roman"/>
        </w:rPr>
      </w:pPr>
    </w:p>
    <w:p w14:paraId="2B53C590" w14:textId="77777777" w:rsidR="00DA4CD7" w:rsidRDefault="00DA4CD7" w:rsidP="00DA4CD7">
      <w:pPr>
        <w:rPr>
          <w:rFonts w:ascii="Times New Roman" w:hAnsi="Times New Roman" w:cs="Times New Roman"/>
        </w:rPr>
      </w:pPr>
    </w:p>
    <w:p w14:paraId="47CEF03E" w14:textId="77777777" w:rsidR="00DA4CD7" w:rsidRDefault="00DA4CD7" w:rsidP="00DA4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July 2018</w:t>
      </w:r>
    </w:p>
    <w:p w14:paraId="1CA43333" w14:textId="77777777" w:rsidR="006B2F86" w:rsidRPr="00E71FC3" w:rsidRDefault="00DA4CD7" w:rsidP="00E71FC3">
      <w:pPr>
        <w:pStyle w:val="NoSpacing"/>
      </w:pPr>
      <w:bookmarkStart w:id="0" w:name="_GoBack"/>
      <w:bookmarkEnd w:id="0"/>
    </w:p>
    <w:sectPr w:rsidR="006B2F86" w:rsidRPr="00E71FC3" w:rsidSect="00DA4CD7">
      <w:footerReference w:type="default" r:id="rId7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C501B" w14:textId="77777777" w:rsidR="00DA4CD7" w:rsidRDefault="00DA4CD7" w:rsidP="00E71FC3">
      <w:r>
        <w:separator/>
      </w:r>
    </w:p>
  </w:endnote>
  <w:endnote w:type="continuationSeparator" w:id="0">
    <w:p w14:paraId="44F53055" w14:textId="77777777" w:rsidR="00DA4CD7" w:rsidRDefault="00DA4CD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F99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4CE73E" w14:textId="77777777" w:rsidR="00DA4CD7" w:rsidRDefault="00DA4CD7" w:rsidP="00E71FC3">
      <w:r>
        <w:separator/>
      </w:r>
    </w:p>
  </w:footnote>
  <w:footnote w:type="continuationSeparator" w:id="0">
    <w:p w14:paraId="0DD3E1A3" w14:textId="77777777" w:rsidR="00DA4CD7" w:rsidRDefault="00DA4CD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CD7"/>
    <w:rsid w:val="001A7C09"/>
    <w:rsid w:val="00577BD5"/>
    <w:rsid w:val="00656CBA"/>
    <w:rsid w:val="006A1F77"/>
    <w:rsid w:val="00733BE7"/>
    <w:rsid w:val="00AB52E8"/>
    <w:rsid w:val="00B16D3F"/>
    <w:rsid w:val="00BB41AC"/>
    <w:rsid w:val="00DA4C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9387A"/>
  <w15:chartTrackingRefBased/>
  <w15:docId w15:val="{F00B5756-7A5E-476D-ADD4-175C2CDAB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CD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A4C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2018-08-08T15:16:00Z</dcterms:created>
  <dcterms:modified xsi:type="dcterms:W3CDTF">2018-08-08T15:17:00Z</dcterms:modified>
</cp:coreProperties>
</file>