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A2BE0" w14:textId="5B75C3A0" w:rsidR="006B2F86" w:rsidRDefault="00AA633A" w:rsidP="00E71FC3">
      <w:pPr>
        <w:pStyle w:val="NoSpacing"/>
      </w:pPr>
      <w:r>
        <w:rPr>
          <w:u w:val="single"/>
        </w:rPr>
        <w:t>Cecily NEVILLE</w:t>
      </w:r>
      <w:r>
        <w:t xml:space="preserve">   </w:t>
      </w:r>
      <w:proofErr w:type="gramStart"/>
      <w:r>
        <w:t xml:space="preserve">   (</w:t>
      </w:r>
      <w:proofErr w:type="gramEnd"/>
      <w:r>
        <w:t>fl.1450)</w:t>
      </w:r>
    </w:p>
    <w:p w14:paraId="4FDEC530" w14:textId="303FAA24" w:rsidR="00AA633A" w:rsidRDefault="00AA633A" w:rsidP="00E71FC3">
      <w:pPr>
        <w:pStyle w:val="NoSpacing"/>
      </w:pPr>
    </w:p>
    <w:p w14:paraId="156EE98B" w14:textId="5B023164" w:rsidR="00AA633A" w:rsidRDefault="00AA633A" w:rsidP="00E71FC3">
      <w:pPr>
        <w:pStyle w:val="NoSpacing"/>
      </w:pPr>
    </w:p>
    <w:p w14:paraId="7E2DB67F" w14:textId="49F1F63C" w:rsidR="00AA633A" w:rsidRDefault="00AA633A" w:rsidP="00E71FC3">
      <w:pPr>
        <w:pStyle w:val="NoSpacing"/>
      </w:pPr>
      <w:r>
        <w:t>Daughter of Richard Neville, 1</w:t>
      </w:r>
      <w:r w:rsidRPr="00AA633A">
        <w:rPr>
          <w:vertAlign w:val="superscript"/>
        </w:rPr>
        <w:t>st</w:t>
      </w:r>
      <w:r>
        <w:t xml:space="preserve"> Earl of Salisbury(q.v.).  (Peerage 1970 pp.12-3)</w:t>
      </w:r>
    </w:p>
    <w:p w14:paraId="628027EC" w14:textId="26EA1A53" w:rsidR="00AA633A" w:rsidRDefault="00AA633A" w:rsidP="00E71FC3">
      <w:pPr>
        <w:pStyle w:val="NoSpacing"/>
      </w:pPr>
      <w:r>
        <w:t>1 = Henry Beauchamp, 1</w:t>
      </w:r>
      <w:r w:rsidRPr="00AA633A">
        <w:rPr>
          <w:vertAlign w:val="superscript"/>
        </w:rPr>
        <w:t>st</w:t>
      </w:r>
      <w:r>
        <w:t xml:space="preserve"> Duke of Warwick(q.v.).  (ibid.)</w:t>
      </w:r>
    </w:p>
    <w:p w14:paraId="7E00B518" w14:textId="7C305CD7" w:rsidR="00AA633A" w:rsidRDefault="00AA633A" w:rsidP="00E71FC3">
      <w:pPr>
        <w:pStyle w:val="NoSpacing"/>
      </w:pPr>
    </w:p>
    <w:p w14:paraId="66669F83" w14:textId="455DBFCC" w:rsidR="00AA633A" w:rsidRDefault="00AA633A" w:rsidP="00E71FC3">
      <w:pPr>
        <w:pStyle w:val="NoSpacing"/>
      </w:pPr>
      <w:r>
        <w:t xml:space="preserve">2 = John </w:t>
      </w:r>
      <w:proofErr w:type="spellStart"/>
      <w:r>
        <w:t>Tiptoft</w:t>
      </w:r>
      <w:proofErr w:type="spellEnd"/>
      <w:r>
        <w:t>, 1</w:t>
      </w:r>
      <w:r w:rsidRPr="00AA633A">
        <w:rPr>
          <w:vertAlign w:val="superscript"/>
        </w:rPr>
        <w:t>st</w:t>
      </w:r>
      <w:r>
        <w:t xml:space="preserve"> Earl of Worcester(q.v.).   (ibid.)</w:t>
      </w:r>
    </w:p>
    <w:p w14:paraId="3893C210" w14:textId="1788A832" w:rsidR="00AA633A" w:rsidRDefault="00AA633A" w:rsidP="00E71FC3">
      <w:pPr>
        <w:pStyle w:val="NoSpacing"/>
      </w:pPr>
    </w:p>
    <w:p w14:paraId="70A94B78" w14:textId="29C13B79" w:rsidR="00AA633A" w:rsidRDefault="00AA633A" w:rsidP="00E71FC3">
      <w:pPr>
        <w:pStyle w:val="NoSpacing"/>
      </w:pPr>
    </w:p>
    <w:p w14:paraId="7513549D" w14:textId="60DF8418" w:rsidR="00AA633A" w:rsidRPr="00AA633A" w:rsidRDefault="00AA633A" w:rsidP="00E71FC3">
      <w:pPr>
        <w:pStyle w:val="NoSpacing"/>
      </w:pPr>
      <w:r>
        <w:t>8 June 2018</w:t>
      </w:r>
      <w:bookmarkStart w:id="0" w:name="_GoBack"/>
      <w:bookmarkEnd w:id="0"/>
    </w:p>
    <w:sectPr w:rsidR="00AA633A" w:rsidRPr="00AA633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59690D" w14:textId="77777777" w:rsidR="00AA633A" w:rsidRDefault="00AA633A" w:rsidP="00E71FC3">
      <w:pPr>
        <w:spacing w:after="0" w:line="240" w:lineRule="auto"/>
      </w:pPr>
      <w:r>
        <w:separator/>
      </w:r>
    </w:p>
  </w:endnote>
  <w:endnote w:type="continuationSeparator" w:id="0">
    <w:p w14:paraId="110FA124" w14:textId="77777777" w:rsidR="00AA633A" w:rsidRDefault="00AA63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58AF6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821CF3" w14:textId="77777777" w:rsidR="00AA633A" w:rsidRDefault="00AA633A" w:rsidP="00E71FC3">
      <w:pPr>
        <w:spacing w:after="0" w:line="240" w:lineRule="auto"/>
      </w:pPr>
      <w:r>
        <w:separator/>
      </w:r>
    </w:p>
  </w:footnote>
  <w:footnote w:type="continuationSeparator" w:id="0">
    <w:p w14:paraId="43487598" w14:textId="77777777" w:rsidR="00AA633A" w:rsidRDefault="00AA63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33A"/>
    <w:rsid w:val="001A7C09"/>
    <w:rsid w:val="00577BD5"/>
    <w:rsid w:val="00656CBA"/>
    <w:rsid w:val="006A1F77"/>
    <w:rsid w:val="00733BE7"/>
    <w:rsid w:val="00AA633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DA59B"/>
  <w15:chartTrackingRefBased/>
  <w15:docId w15:val="{76CC0DB9-0936-49FE-8CC5-AD02472AD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2018-06-08T19:48:00Z</dcterms:created>
  <dcterms:modified xsi:type="dcterms:W3CDTF">2018-06-08T19:52:00Z</dcterms:modified>
</cp:coreProperties>
</file>