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F4FF9" w14:textId="77777777" w:rsidR="00231A0C" w:rsidRDefault="00231A0C" w:rsidP="00231A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Alice NEVILLE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61BB30A" w14:textId="77777777" w:rsidR="00231A0C" w:rsidRDefault="00231A0C" w:rsidP="00231A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14:paraId="0FB04739" w14:textId="77777777" w:rsidR="00231A0C" w:rsidRDefault="00231A0C" w:rsidP="00231A0C">
      <w:pPr>
        <w:rPr>
          <w:rFonts w:ascii="Times New Roman" w:hAnsi="Times New Roman" w:cs="Times New Roman"/>
        </w:rPr>
      </w:pPr>
    </w:p>
    <w:p w14:paraId="78A91F35" w14:textId="77777777" w:rsidR="00231A0C" w:rsidRDefault="00231A0C" w:rsidP="00231A0C">
      <w:pPr>
        <w:rPr>
          <w:rFonts w:ascii="Times New Roman" w:hAnsi="Times New Roman" w:cs="Times New Roman"/>
        </w:rPr>
      </w:pPr>
    </w:p>
    <w:p w14:paraId="0B1F3BBA" w14:textId="77777777" w:rsidR="00231A0C" w:rsidRDefault="00231A0C" w:rsidP="00231A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Sir William Neville(q.v.).</w:t>
      </w:r>
    </w:p>
    <w:p w14:paraId="484311A2" w14:textId="77777777" w:rsidR="00231A0C" w:rsidRDefault="00231A0C" w:rsidP="00231A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4A7AC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0083D21" w14:textId="77777777" w:rsidR="00231A0C" w:rsidRDefault="00231A0C" w:rsidP="00231A0C">
      <w:pPr>
        <w:rPr>
          <w:rFonts w:ascii="Times New Roman" w:hAnsi="Times New Roman" w:cs="Times New Roman"/>
        </w:rPr>
      </w:pPr>
    </w:p>
    <w:p w14:paraId="671E0D8D" w14:textId="77777777" w:rsidR="00231A0C" w:rsidRDefault="00231A0C" w:rsidP="00231A0C">
      <w:pPr>
        <w:rPr>
          <w:rFonts w:ascii="Times New Roman" w:hAnsi="Times New Roman" w:cs="Times New Roman"/>
        </w:rPr>
      </w:pPr>
    </w:p>
    <w:p w14:paraId="06FAD004" w14:textId="77777777" w:rsidR="00231A0C" w:rsidRDefault="00231A0C" w:rsidP="00231A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She made a plaint of dower against Miles Metcalf(q.v.), John Dove(q.v.),</w:t>
      </w:r>
    </w:p>
    <w:p w14:paraId="5F0ACB3F" w14:textId="77777777" w:rsidR="00231A0C" w:rsidRDefault="00231A0C" w:rsidP="00231A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Kelsy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Aleyn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3C2406A7" w14:textId="77777777" w:rsidR="00231A0C" w:rsidRDefault="00231A0C" w:rsidP="00231A0C">
      <w:pPr>
        <w:rPr>
          <w:rFonts w:ascii="Times New Roman" w:hAnsi="Times New Roman" w:cs="Times New Roman"/>
        </w:rPr>
      </w:pPr>
    </w:p>
    <w:p w14:paraId="4D201B8B" w14:textId="77777777" w:rsidR="00231A0C" w:rsidRDefault="00231A0C" w:rsidP="00231A0C">
      <w:pPr>
        <w:rPr>
          <w:rFonts w:ascii="Times New Roman" w:hAnsi="Times New Roman" w:cs="Times New Roman"/>
        </w:rPr>
      </w:pPr>
    </w:p>
    <w:p w14:paraId="63CD8C65" w14:textId="77777777" w:rsidR="00231A0C" w:rsidRDefault="00231A0C" w:rsidP="00231A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July 2018</w:t>
      </w:r>
    </w:p>
    <w:p w14:paraId="03113806" w14:textId="77777777" w:rsidR="006B2F86" w:rsidRPr="00E71FC3" w:rsidRDefault="00231A0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F185B" w14:textId="77777777" w:rsidR="00231A0C" w:rsidRDefault="00231A0C" w:rsidP="00E71FC3">
      <w:r>
        <w:separator/>
      </w:r>
    </w:p>
  </w:endnote>
  <w:endnote w:type="continuationSeparator" w:id="0">
    <w:p w14:paraId="19246F8F" w14:textId="77777777" w:rsidR="00231A0C" w:rsidRDefault="00231A0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4507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EE5E4" w14:textId="77777777" w:rsidR="00231A0C" w:rsidRDefault="00231A0C" w:rsidP="00E71FC3">
      <w:r>
        <w:separator/>
      </w:r>
    </w:p>
  </w:footnote>
  <w:footnote w:type="continuationSeparator" w:id="0">
    <w:p w14:paraId="143277F4" w14:textId="77777777" w:rsidR="00231A0C" w:rsidRDefault="00231A0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A0C"/>
    <w:rsid w:val="001A7C09"/>
    <w:rsid w:val="00231A0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1BF8C"/>
  <w15:chartTrackingRefBased/>
  <w15:docId w15:val="{F0DF416A-B404-4B0D-80A7-A00F9AD4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A0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31A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2018-08-08T15:08:00Z</dcterms:created>
  <dcterms:modified xsi:type="dcterms:W3CDTF">2018-08-08T15:09:00Z</dcterms:modified>
</cp:coreProperties>
</file>