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NEVILL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8457D" w:rsidRDefault="0078457D" w:rsidP="007845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7845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7D" w:rsidRDefault="0078457D" w:rsidP="00E71FC3">
      <w:pPr>
        <w:spacing w:after="0" w:line="240" w:lineRule="auto"/>
      </w:pPr>
      <w:r>
        <w:separator/>
      </w:r>
    </w:p>
  </w:endnote>
  <w:endnote w:type="continuationSeparator" w:id="0">
    <w:p w:rsidR="0078457D" w:rsidRDefault="007845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7D" w:rsidRDefault="0078457D" w:rsidP="00E71FC3">
      <w:pPr>
        <w:spacing w:after="0" w:line="240" w:lineRule="auto"/>
      </w:pPr>
      <w:r>
        <w:separator/>
      </w:r>
    </w:p>
  </w:footnote>
  <w:footnote w:type="continuationSeparator" w:id="0">
    <w:p w:rsidR="0078457D" w:rsidRDefault="007845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57D"/>
    <w:rsid w:val="0078457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71CBD"/>
  <w15:chartTrackingRefBased/>
  <w15:docId w15:val="{9C1076B2-1FF2-4814-9A6F-C776DF88A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2016-06-02T08:52:00Z</dcterms:created>
  <dcterms:modified xsi:type="dcterms:W3CDTF">2016-06-02T08:53:00Z</dcterms:modified>
</cp:coreProperties>
</file>