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D77B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Henry NEVILL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04B6386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735DD5A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799F15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D8DD38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6AB7919" w14:textId="77777777" w:rsidR="0054569D" w:rsidRDefault="0054569D" w:rsidP="0054569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B51800F" w14:textId="77777777" w:rsidR="0054569D" w:rsidRDefault="0054569D" w:rsidP="0054569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0AAA055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D5B17A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D064B91" w14:textId="77777777" w:rsidR="0054569D" w:rsidRDefault="0054569D" w:rsidP="0054569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5 January 2023</w:t>
      </w:r>
    </w:p>
    <w:p w14:paraId="753ADB11" w14:textId="77777777" w:rsidR="00BA00AB" w:rsidRPr="0054569D" w:rsidRDefault="00BA00AB" w:rsidP="0054569D"/>
    <w:sectPr w:rsidR="00BA00AB" w:rsidRPr="005456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C0846" w14:textId="77777777" w:rsidR="0054569D" w:rsidRDefault="0054569D" w:rsidP="009139A6">
      <w:r>
        <w:separator/>
      </w:r>
    </w:p>
  </w:endnote>
  <w:endnote w:type="continuationSeparator" w:id="0">
    <w:p w14:paraId="2F579795" w14:textId="77777777" w:rsidR="0054569D" w:rsidRDefault="005456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AC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6C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7E5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317C7" w14:textId="77777777" w:rsidR="0054569D" w:rsidRDefault="0054569D" w:rsidP="009139A6">
      <w:r>
        <w:separator/>
      </w:r>
    </w:p>
  </w:footnote>
  <w:footnote w:type="continuationSeparator" w:id="0">
    <w:p w14:paraId="4A19AE3A" w14:textId="77777777" w:rsidR="0054569D" w:rsidRDefault="005456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2B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9A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258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9D"/>
    <w:rsid w:val="000666E0"/>
    <w:rsid w:val="002510B7"/>
    <w:rsid w:val="0054569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13D71"/>
  <w15:chartTrackingRefBased/>
  <w15:docId w15:val="{72ADD253-B7A8-4391-89AB-643DE128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2023-02-23T20:13:00Z</dcterms:created>
  <dcterms:modified xsi:type="dcterms:W3CDTF">2023-02-23T20:13:00Z</dcterms:modified>
</cp:coreProperties>
</file>