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97E60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NEVILL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1EC22CC0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1A3B8F9A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00D637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2702EE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2CA81D2F" w14:textId="77777777" w:rsidR="006F2E8A" w:rsidRDefault="006F2E8A" w:rsidP="006F2E8A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8745ACE" w14:textId="77777777" w:rsidR="006F2E8A" w:rsidRDefault="006F2E8A" w:rsidP="006F2E8A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2CC7CA9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9D7217B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2C4D76" w14:textId="77777777" w:rsidR="006F2E8A" w:rsidRDefault="006F2E8A" w:rsidP="006F2E8A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5 January 2023</w:t>
      </w:r>
    </w:p>
    <w:p w14:paraId="06DCE3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006EB" w14:textId="77777777" w:rsidR="006F2E8A" w:rsidRDefault="006F2E8A" w:rsidP="009139A6">
      <w:r>
        <w:separator/>
      </w:r>
    </w:p>
  </w:endnote>
  <w:endnote w:type="continuationSeparator" w:id="0">
    <w:p w14:paraId="573DA4F9" w14:textId="77777777" w:rsidR="006F2E8A" w:rsidRDefault="006F2E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5F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8129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1B8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7A5C3" w14:textId="77777777" w:rsidR="006F2E8A" w:rsidRDefault="006F2E8A" w:rsidP="009139A6">
      <w:r>
        <w:separator/>
      </w:r>
    </w:p>
  </w:footnote>
  <w:footnote w:type="continuationSeparator" w:id="0">
    <w:p w14:paraId="15FB7632" w14:textId="77777777" w:rsidR="006F2E8A" w:rsidRDefault="006F2E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FE5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395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28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8A"/>
    <w:rsid w:val="000666E0"/>
    <w:rsid w:val="002510B7"/>
    <w:rsid w:val="005C130B"/>
    <w:rsid w:val="006F2E8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D46F4"/>
  <w15:chartTrackingRefBased/>
  <w15:docId w15:val="{C4E6E41B-0701-42A3-BB9B-500A2036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2023-02-23T20:14:00Z</dcterms:created>
  <dcterms:modified xsi:type="dcterms:W3CDTF">2023-02-23T20:14:00Z</dcterms:modified>
</cp:coreProperties>
</file>