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F53AF" w14:textId="77777777" w:rsidR="00175E22" w:rsidRDefault="00175E22" w:rsidP="00175E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Ralph NEVILL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580A15EC" w14:textId="77777777" w:rsidR="00175E22" w:rsidRDefault="00175E22" w:rsidP="00175E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5F7E52A" w14:textId="77777777" w:rsidR="00175E22" w:rsidRDefault="00175E22" w:rsidP="00175E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21F3B58" w14:textId="77777777" w:rsidR="00175E22" w:rsidRDefault="00175E22" w:rsidP="00175E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349CEC" w14:textId="77777777" w:rsidR="00175E22" w:rsidRDefault="00175E22" w:rsidP="00175E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7474F088" w14:textId="77777777" w:rsidR="00175E22" w:rsidRDefault="00175E22" w:rsidP="00175E2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53C99B3" w14:textId="77777777" w:rsidR="00175E22" w:rsidRDefault="00175E22" w:rsidP="00175E2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40E15174" w14:textId="77777777" w:rsidR="00175E22" w:rsidRDefault="00175E22" w:rsidP="00175E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EFE986C" w14:textId="77777777" w:rsidR="00175E22" w:rsidRDefault="00175E22" w:rsidP="00175E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82A3370" w14:textId="77777777" w:rsidR="00175E22" w:rsidRDefault="00175E22" w:rsidP="00175E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5 January 2023</w:t>
      </w:r>
    </w:p>
    <w:p w14:paraId="5F56B3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36A66" w14:textId="77777777" w:rsidR="00175E22" w:rsidRDefault="00175E22" w:rsidP="009139A6">
      <w:r>
        <w:separator/>
      </w:r>
    </w:p>
  </w:endnote>
  <w:endnote w:type="continuationSeparator" w:id="0">
    <w:p w14:paraId="0C7D7058" w14:textId="77777777" w:rsidR="00175E22" w:rsidRDefault="00175E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94D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A76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A2E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ADC5C" w14:textId="77777777" w:rsidR="00175E22" w:rsidRDefault="00175E22" w:rsidP="009139A6">
      <w:r>
        <w:separator/>
      </w:r>
    </w:p>
  </w:footnote>
  <w:footnote w:type="continuationSeparator" w:id="0">
    <w:p w14:paraId="4BF506F0" w14:textId="77777777" w:rsidR="00175E22" w:rsidRDefault="00175E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1A4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24C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383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22"/>
    <w:rsid w:val="000666E0"/>
    <w:rsid w:val="00175E2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E66ED"/>
  <w15:chartTrackingRefBased/>
  <w15:docId w15:val="{F0471422-9E67-459B-9F39-4DB4FBF1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2023-02-23T20:15:00Z</dcterms:created>
  <dcterms:modified xsi:type="dcterms:W3CDTF">2023-02-23T20:15:00Z</dcterms:modified>
</cp:coreProperties>
</file>