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0BCD5" w14:textId="77777777" w:rsidR="00E711EC" w:rsidRDefault="00E711EC" w:rsidP="00E711E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NEVILL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42791A5C" w14:textId="77777777" w:rsidR="00E711EC" w:rsidRDefault="00E711EC" w:rsidP="00E711E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3AF51EB4" w14:textId="77777777" w:rsidR="00E711EC" w:rsidRDefault="00E711EC" w:rsidP="00E711E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A7ACB7" w14:textId="77777777" w:rsidR="00E711EC" w:rsidRDefault="00E711EC" w:rsidP="00E711E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399D3B5" w14:textId="77777777" w:rsidR="00E711EC" w:rsidRDefault="00E711EC" w:rsidP="00E711E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3F5B7775" w14:textId="77777777" w:rsidR="00E711EC" w:rsidRDefault="00E711EC" w:rsidP="00E711E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3029FE4" w14:textId="77777777" w:rsidR="00E711EC" w:rsidRDefault="00E711EC" w:rsidP="00E711E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06BCC63F" w14:textId="77777777" w:rsidR="00E711EC" w:rsidRDefault="00E711EC" w:rsidP="00E711E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0E1F41" w14:textId="77777777" w:rsidR="00E711EC" w:rsidRDefault="00E711EC" w:rsidP="00E711E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FD1B537" w14:textId="77777777" w:rsidR="00E711EC" w:rsidRDefault="00E711EC" w:rsidP="00E711E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January 2023</w:t>
      </w:r>
    </w:p>
    <w:p w14:paraId="6B13D6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F3EEE" w14:textId="77777777" w:rsidR="00E711EC" w:rsidRDefault="00E711EC" w:rsidP="009139A6">
      <w:r>
        <w:separator/>
      </w:r>
    </w:p>
  </w:endnote>
  <w:endnote w:type="continuationSeparator" w:id="0">
    <w:p w14:paraId="037FE4C3" w14:textId="77777777" w:rsidR="00E711EC" w:rsidRDefault="00E711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6A1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D26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036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38CF9" w14:textId="77777777" w:rsidR="00E711EC" w:rsidRDefault="00E711EC" w:rsidP="009139A6">
      <w:r>
        <w:separator/>
      </w:r>
    </w:p>
  </w:footnote>
  <w:footnote w:type="continuationSeparator" w:id="0">
    <w:p w14:paraId="094252CE" w14:textId="77777777" w:rsidR="00E711EC" w:rsidRDefault="00E711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15B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AA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DE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1E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711E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67A67"/>
  <w15:chartTrackingRefBased/>
  <w15:docId w15:val="{27FC4258-9EBD-45D6-950D-1D5E13D0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2023-02-24T19:45:00Z</dcterms:created>
  <dcterms:modified xsi:type="dcterms:W3CDTF">2023-02-24T19:57:00Z</dcterms:modified>
</cp:coreProperties>
</file>