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95984" w14:textId="3672F3EE" w:rsidR="00EA7F3F" w:rsidRDefault="00EA7F3F" w:rsidP="00EA7F3F">
      <w:pPr>
        <w:pStyle w:val="NoSpacing"/>
      </w:pPr>
      <w:r>
        <w:rPr>
          <w:u w:val="single"/>
        </w:rPr>
        <w:t>Alan NEVILL</w:t>
      </w:r>
      <w:r>
        <w:t xml:space="preserve">       </w:t>
      </w:r>
      <w:r>
        <w:t>(fl.14</w:t>
      </w:r>
      <w:r w:rsidR="000C1095">
        <w:t>11-7</w:t>
      </w:r>
      <w:r>
        <w:t>)</w:t>
      </w:r>
    </w:p>
    <w:p w14:paraId="2CABF31F" w14:textId="77777777" w:rsidR="00EA7F3F" w:rsidRDefault="00EA7F3F" w:rsidP="00EA7F3F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Thixendale</w:t>
      </w:r>
      <w:proofErr w:type="spellEnd"/>
      <w:r>
        <w:t>, East Riding of Yorkshire.</w:t>
      </w:r>
    </w:p>
    <w:p w14:paraId="5B9AC1C1" w14:textId="77777777" w:rsidR="00EA7F3F" w:rsidRDefault="00EA7F3F" w:rsidP="00EA7F3F">
      <w:pPr>
        <w:pStyle w:val="NoSpacing"/>
      </w:pPr>
    </w:p>
    <w:p w14:paraId="5B07EC9E" w14:textId="77777777" w:rsidR="00EA7F3F" w:rsidRDefault="00EA7F3F" w:rsidP="00EA7F3F">
      <w:pPr>
        <w:pStyle w:val="NoSpacing"/>
      </w:pPr>
    </w:p>
    <w:p w14:paraId="5A0D4BA1" w14:textId="2EEB5E35" w:rsidR="00EA7F3F" w:rsidRDefault="000C1095" w:rsidP="00EA7F3F">
      <w:pPr>
        <w:pStyle w:val="NoSpacing"/>
      </w:pPr>
      <w:r>
        <w:t>10 Jan.1411</w:t>
      </w:r>
      <w:bookmarkStart w:id="0" w:name="_GoBack"/>
      <w:bookmarkEnd w:id="0"/>
      <w:r w:rsidR="00EA7F3F">
        <w:tab/>
        <w:t>He became Vicar.</w:t>
      </w:r>
    </w:p>
    <w:p w14:paraId="4B1B3E59" w14:textId="77777777" w:rsidR="00EA7F3F" w:rsidRDefault="00EA7F3F" w:rsidP="00EA7F3F">
      <w:pPr>
        <w:pStyle w:val="NoSpacing"/>
      </w:pPr>
      <w:r>
        <w:tab/>
      </w:r>
      <w:r>
        <w:tab/>
        <w:t>(from information in the church)</w:t>
      </w:r>
    </w:p>
    <w:p w14:paraId="6F33B485" w14:textId="77777777" w:rsidR="00EA7F3F" w:rsidRDefault="00EA7F3F" w:rsidP="00EA7F3F">
      <w:pPr>
        <w:pStyle w:val="NoSpacing"/>
      </w:pPr>
    </w:p>
    <w:p w14:paraId="2DA14A81" w14:textId="77777777" w:rsidR="00EA7F3F" w:rsidRDefault="00EA7F3F" w:rsidP="00EA7F3F">
      <w:pPr>
        <w:pStyle w:val="NoSpacing"/>
      </w:pPr>
    </w:p>
    <w:p w14:paraId="1FB3F7D4" w14:textId="77777777" w:rsidR="00EA7F3F" w:rsidRPr="006B2827" w:rsidRDefault="00EA7F3F" w:rsidP="00EA7F3F">
      <w:pPr>
        <w:pStyle w:val="NoSpacing"/>
      </w:pPr>
      <w:r>
        <w:t>11 August 2019</w:t>
      </w:r>
    </w:p>
    <w:p w14:paraId="69ECF98B" w14:textId="37300194" w:rsidR="006B2F86" w:rsidRPr="00EA7F3F" w:rsidRDefault="000C1095" w:rsidP="00E71FC3">
      <w:pPr>
        <w:pStyle w:val="NoSpacing"/>
      </w:pPr>
    </w:p>
    <w:sectPr w:rsidR="006B2F86" w:rsidRPr="00EA7F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3D813" w14:textId="77777777" w:rsidR="00EA7F3F" w:rsidRDefault="00EA7F3F" w:rsidP="00E71FC3">
      <w:pPr>
        <w:spacing w:after="0" w:line="240" w:lineRule="auto"/>
      </w:pPr>
      <w:r>
        <w:separator/>
      </w:r>
    </w:p>
  </w:endnote>
  <w:endnote w:type="continuationSeparator" w:id="0">
    <w:p w14:paraId="0D6D1CD9" w14:textId="77777777" w:rsidR="00EA7F3F" w:rsidRDefault="00EA7F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16C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E46B4" w14:textId="77777777" w:rsidR="00EA7F3F" w:rsidRDefault="00EA7F3F" w:rsidP="00E71FC3">
      <w:pPr>
        <w:spacing w:after="0" w:line="240" w:lineRule="auto"/>
      </w:pPr>
      <w:r>
        <w:separator/>
      </w:r>
    </w:p>
  </w:footnote>
  <w:footnote w:type="continuationSeparator" w:id="0">
    <w:p w14:paraId="022205CB" w14:textId="77777777" w:rsidR="00EA7F3F" w:rsidRDefault="00EA7F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F"/>
    <w:rsid w:val="000C109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7F3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53E8B"/>
  <w15:chartTrackingRefBased/>
  <w15:docId w15:val="{7BC98615-4178-4918-8EA7-4845C641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2019-08-11T15:27:00Z</dcterms:created>
  <dcterms:modified xsi:type="dcterms:W3CDTF">2019-08-11T15:31:00Z</dcterms:modified>
</cp:coreProperties>
</file>