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44936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>Robert NEVILE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fl.1451)</w:t>
      </w:r>
    </w:p>
    <w:p w14:paraId="4B997ACD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A08F0AC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2405ED66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6 Jul.</w:t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>1451</w:t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He was a witness when Henry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Swyer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of Sherburn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Elmet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</w:p>
    <w:p w14:paraId="12711FA6" w14:textId="77777777" w:rsidR="0092421F" w:rsidRDefault="0092421F" w:rsidP="0092421F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West Riding of Yorkshire(q.v.), and Gilbert Skelton of Saxton(q.v.) quitclaimed all right in a messuage and 26 acres of land and meadow in West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Garford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formerly belonging to Agnes, widow of John Pierson, to </w:t>
      </w:r>
    </w:p>
    <w:p w14:paraId="18D7E29F" w14:textId="77777777" w:rsidR="0092421F" w:rsidRPr="00450FCF" w:rsidRDefault="0092421F" w:rsidP="0092421F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Manston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(q.v.). At West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Garforth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D1DB3E5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(Yorkshire Deeds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p.71)</w:t>
      </w:r>
    </w:p>
    <w:p w14:paraId="678B32A1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62222D8B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43A0C48" w14:textId="77777777" w:rsidR="0092421F" w:rsidRDefault="0092421F" w:rsidP="0092421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18 December 2021</w:t>
      </w:r>
    </w:p>
    <w:p w14:paraId="0EE145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85102" w14:textId="77777777" w:rsidR="0092421F" w:rsidRDefault="0092421F" w:rsidP="009139A6">
      <w:r>
        <w:separator/>
      </w:r>
    </w:p>
  </w:endnote>
  <w:endnote w:type="continuationSeparator" w:id="0">
    <w:p w14:paraId="491FB537" w14:textId="77777777" w:rsidR="0092421F" w:rsidRDefault="009242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6A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495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EB4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C4389" w14:textId="77777777" w:rsidR="0092421F" w:rsidRDefault="0092421F" w:rsidP="009139A6">
      <w:r>
        <w:separator/>
      </w:r>
    </w:p>
  </w:footnote>
  <w:footnote w:type="continuationSeparator" w:id="0">
    <w:p w14:paraId="643D7345" w14:textId="77777777" w:rsidR="0092421F" w:rsidRDefault="009242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64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BF3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1D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1F"/>
    <w:rsid w:val="000666E0"/>
    <w:rsid w:val="002510B7"/>
    <w:rsid w:val="005C130B"/>
    <w:rsid w:val="00826F5C"/>
    <w:rsid w:val="009139A6"/>
    <w:rsid w:val="0092421F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DB55D"/>
  <w15:chartTrackingRefBased/>
  <w15:docId w15:val="{F56BD369-752D-4B92-AD4D-6023696B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2022-02-25T16:51:00Z</dcterms:created>
  <dcterms:modified xsi:type="dcterms:W3CDTF">2022-02-25T16:52:00Z</dcterms:modified>
</cp:coreProperties>
</file>