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8EDB8" w14:textId="77777777" w:rsidR="00A54D66" w:rsidRDefault="00A54D66" w:rsidP="00A54D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NEVIL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3E349C89" w14:textId="77777777" w:rsidR="00A54D66" w:rsidRDefault="00A54D66" w:rsidP="00A54D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Gentleman.</w:t>
      </w:r>
    </w:p>
    <w:p w14:paraId="036614CE" w14:textId="77777777" w:rsidR="00A54D66" w:rsidRDefault="00A54D66" w:rsidP="00A54D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38DEED" w14:textId="77777777" w:rsidR="00A54D66" w:rsidRDefault="00A54D66" w:rsidP="00A54D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CD1DDC" w14:textId="77777777" w:rsidR="00A54D66" w:rsidRDefault="00A54D66" w:rsidP="00A54D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>William Porter of York, cutler(q.v.), brought a plaint of debt against him and</w:t>
      </w:r>
    </w:p>
    <w:p w14:paraId="65FF732F" w14:textId="77777777" w:rsidR="00A54D66" w:rsidRDefault="00A54D66" w:rsidP="00A54D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Grayson of Leeds, West Riding of Yorkshire(q.v.).</w:t>
      </w:r>
    </w:p>
    <w:p w14:paraId="13F2D25B" w14:textId="77777777" w:rsidR="00A54D66" w:rsidRDefault="00A54D66" w:rsidP="00A54D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57C9F55" w14:textId="77777777" w:rsidR="00A54D66" w:rsidRDefault="00A54D66" w:rsidP="00A54D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F97B82" w14:textId="77777777" w:rsidR="00A54D66" w:rsidRDefault="00A54D66" w:rsidP="00A54D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041F31" w14:textId="77777777" w:rsidR="00A54D66" w:rsidRDefault="00A54D66" w:rsidP="00A54D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September 2022</w:t>
      </w:r>
    </w:p>
    <w:p w14:paraId="3C253A0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2962C" w14:textId="77777777" w:rsidR="00A54D66" w:rsidRDefault="00A54D66" w:rsidP="009139A6">
      <w:r>
        <w:separator/>
      </w:r>
    </w:p>
  </w:endnote>
  <w:endnote w:type="continuationSeparator" w:id="0">
    <w:p w14:paraId="74FA9642" w14:textId="77777777" w:rsidR="00A54D66" w:rsidRDefault="00A54D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CBE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33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43A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0EFA4" w14:textId="77777777" w:rsidR="00A54D66" w:rsidRDefault="00A54D66" w:rsidP="009139A6">
      <w:r>
        <w:separator/>
      </w:r>
    </w:p>
  </w:footnote>
  <w:footnote w:type="continuationSeparator" w:id="0">
    <w:p w14:paraId="37A9EB29" w14:textId="77777777" w:rsidR="00A54D66" w:rsidRDefault="00A54D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667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328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059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D66"/>
    <w:rsid w:val="000666E0"/>
    <w:rsid w:val="002510B7"/>
    <w:rsid w:val="005C130B"/>
    <w:rsid w:val="00826F5C"/>
    <w:rsid w:val="009139A6"/>
    <w:rsid w:val="009448BB"/>
    <w:rsid w:val="00A3176C"/>
    <w:rsid w:val="00A54D66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FEE06"/>
  <w15:chartTrackingRefBased/>
  <w15:docId w15:val="{694CAF60-7E4D-4307-AB2C-64918084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54D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2022-09-03T19:31:00Z</dcterms:created>
  <dcterms:modified xsi:type="dcterms:W3CDTF">2022-09-03T19:33:00Z</dcterms:modified>
</cp:coreProperties>
</file>