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43F0B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NEVELL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883605D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Tregavethan</w:t>
      </w:r>
      <w:proofErr w:type="spellEnd"/>
      <w:r>
        <w:rPr>
          <w:rFonts w:cs="Times New Roman"/>
          <w:szCs w:val="24"/>
        </w:rPr>
        <w:t>, Cornwall. Esquire.</w:t>
      </w:r>
    </w:p>
    <w:p w14:paraId="5314A1AE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</w:p>
    <w:p w14:paraId="598B7E81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</w:p>
    <w:p w14:paraId="57810316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Parys of London(q.v.) brought a plaint of debt against him, William </w:t>
      </w:r>
    </w:p>
    <w:p w14:paraId="0B60563C" w14:textId="77777777" w:rsidR="00594E56" w:rsidRDefault="00594E56" w:rsidP="00594E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Lakford</w:t>
      </w:r>
      <w:proofErr w:type="spellEnd"/>
      <w:r>
        <w:rPr>
          <w:rFonts w:cs="Times New Roman"/>
          <w:szCs w:val="24"/>
        </w:rPr>
        <w:t xml:space="preserve"> of Ipswich(q.v.) and John </w:t>
      </w:r>
      <w:proofErr w:type="spellStart"/>
      <w:r>
        <w:rPr>
          <w:rFonts w:cs="Times New Roman"/>
          <w:szCs w:val="24"/>
        </w:rPr>
        <w:t>Chenyn</w:t>
      </w:r>
      <w:proofErr w:type="spellEnd"/>
      <w:r>
        <w:rPr>
          <w:rFonts w:cs="Times New Roman"/>
          <w:szCs w:val="24"/>
        </w:rPr>
        <w:t xml:space="preserve"> of Brentwood, Essex(q.v.).</w:t>
      </w:r>
    </w:p>
    <w:p w14:paraId="09D8FD37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476CA0C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</w:p>
    <w:p w14:paraId="3C320880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</w:p>
    <w:p w14:paraId="667CDDAE" w14:textId="77777777" w:rsidR="00594E56" w:rsidRDefault="00594E56" w:rsidP="00594E5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 October 2022</w:t>
      </w:r>
    </w:p>
    <w:p w14:paraId="46CB0B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4ACC" w14:textId="77777777" w:rsidR="00594E56" w:rsidRDefault="00594E56" w:rsidP="009139A6">
      <w:r>
        <w:separator/>
      </w:r>
    </w:p>
  </w:endnote>
  <w:endnote w:type="continuationSeparator" w:id="0">
    <w:p w14:paraId="2C172CAD" w14:textId="77777777" w:rsidR="00594E56" w:rsidRDefault="00594E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3CA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CA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50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7D42D" w14:textId="77777777" w:rsidR="00594E56" w:rsidRDefault="00594E56" w:rsidP="009139A6">
      <w:r>
        <w:separator/>
      </w:r>
    </w:p>
  </w:footnote>
  <w:footnote w:type="continuationSeparator" w:id="0">
    <w:p w14:paraId="610ACB3B" w14:textId="77777777" w:rsidR="00594E56" w:rsidRDefault="00594E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A6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4C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44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56"/>
    <w:rsid w:val="000666E0"/>
    <w:rsid w:val="002510B7"/>
    <w:rsid w:val="00594E5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7BF3C"/>
  <w15:chartTrackingRefBased/>
  <w15:docId w15:val="{F8AF626E-F20D-42E7-B29A-1DDA06E8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4E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2022-12-31T19:41:00Z</dcterms:created>
  <dcterms:modified xsi:type="dcterms:W3CDTF">2022-12-31T19:41:00Z</dcterms:modified>
</cp:coreProperties>
</file>