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F07" w:rsidRDefault="00EC3F07" w:rsidP="00EC3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NEVELL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C3F07" w:rsidRDefault="00EC3F07" w:rsidP="00EC3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Westminster. Embroiderer.</w:t>
      </w:r>
    </w:p>
    <w:p w:rsidR="00EC3F07" w:rsidRDefault="00EC3F07" w:rsidP="00EC3F07">
      <w:pPr>
        <w:rPr>
          <w:rFonts w:ascii="Times New Roman" w:hAnsi="Times New Roman" w:cs="Times New Roman"/>
        </w:rPr>
      </w:pPr>
    </w:p>
    <w:p w:rsidR="00EC3F07" w:rsidRDefault="00EC3F07" w:rsidP="00EC3F07">
      <w:pPr>
        <w:rPr>
          <w:rFonts w:ascii="Times New Roman" w:hAnsi="Times New Roman" w:cs="Times New Roman"/>
        </w:rPr>
      </w:pPr>
    </w:p>
    <w:p w:rsidR="00EC3F07" w:rsidRDefault="00EC3F07" w:rsidP="00EC3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Christopher Hawes of London, mercer(q.v.), brought a plaint of debt against</w:t>
      </w:r>
    </w:p>
    <w:p w:rsidR="00EC3F07" w:rsidRDefault="00EC3F07" w:rsidP="00EC3F0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him, George </w:t>
      </w:r>
      <w:proofErr w:type="spellStart"/>
      <w:r>
        <w:rPr>
          <w:rFonts w:ascii="Times New Roman" w:hAnsi="Times New Roman" w:cs="Times New Roman"/>
        </w:rPr>
        <w:t>Marbere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Leybourne</w:t>
      </w:r>
      <w:proofErr w:type="spellEnd"/>
      <w:r>
        <w:rPr>
          <w:rFonts w:ascii="Times New Roman" w:hAnsi="Times New Roman" w:cs="Times New Roman"/>
        </w:rPr>
        <w:t xml:space="preserve">, Kent(q.v.), Robert Thrower of London, embroiderer(q.v.) and John </w:t>
      </w:r>
      <w:proofErr w:type="spellStart"/>
      <w:r>
        <w:rPr>
          <w:rFonts w:ascii="Times New Roman" w:hAnsi="Times New Roman" w:cs="Times New Roman"/>
        </w:rPr>
        <w:t>Aleyn</w:t>
      </w:r>
      <w:proofErr w:type="spellEnd"/>
      <w:r>
        <w:rPr>
          <w:rFonts w:ascii="Times New Roman" w:hAnsi="Times New Roman" w:cs="Times New Roman"/>
        </w:rPr>
        <w:t xml:space="preserve"> of Ludlow, Shropshire(q.v.).  </w:t>
      </w:r>
    </w:p>
    <w:p w:rsidR="00EC3F07" w:rsidRDefault="00EC3F07" w:rsidP="00EC3F0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C3F07" w:rsidRDefault="00EC3F07" w:rsidP="00EC3F07">
      <w:pPr>
        <w:rPr>
          <w:rFonts w:ascii="Times New Roman" w:hAnsi="Times New Roman" w:cs="Times New Roman"/>
        </w:rPr>
      </w:pPr>
    </w:p>
    <w:p w:rsidR="00EC3F07" w:rsidRDefault="00EC3F07" w:rsidP="00EC3F07">
      <w:pPr>
        <w:rPr>
          <w:rFonts w:ascii="Times New Roman" w:hAnsi="Times New Roman" w:cs="Times New Roman"/>
        </w:rPr>
      </w:pPr>
    </w:p>
    <w:p w:rsidR="00EC3F07" w:rsidRDefault="00EC3F07" w:rsidP="00EC3F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January 2018</w:t>
      </w:r>
    </w:p>
    <w:p w:rsidR="006B2F86" w:rsidRPr="00E71FC3" w:rsidRDefault="00EC3F0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F07" w:rsidRDefault="00EC3F07" w:rsidP="00E71FC3">
      <w:r>
        <w:separator/>
      </w:r>
    </w:p>
  </w:endnote>
  <w:endnote w:type="continuationSeparator" w:id="0">
    <w:p w:rsidR="00EC3F07" w:rsidRDefault="00EC3F0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F07" w:rsidRDefault="00EC3F07" w:rsidP="00E71FC3">
      <w:r>
        <w:separator/>
      </w:r>
    </w:p>
  </w:footnote>
  <w:footnote w:type="continuationSeparator" w:id="0">
    <w:p w:rsidR="00EC3F07" w:rsidRDefault="00EC3F0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F0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3F07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A5FFAE-4DA1-4B86-AC19-B72726F40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3F0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C3F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2018-01-14T20:30:00Z</dcterms:created>
  <dcterms:modified xsi:type="dcterms:W3CDTF">2018-01-14T20:31:00Z</dcterms:modified>
</cp:coreProperties>
</file>