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6BF3C1" w14:textId="77777777" w:rsidR="0069162A" w:rsidRDefault="0069162A" w:rsidP="0069162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NEVELL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fl.1451)</w:t>
      </w:r>
    </w:p>
    <w:p w14:paraId="1C730CF4" w14:textId="77777777" w:rsidR="0069162A" w:rsidRDefault="0069162A" w:rsidP="0069162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Coventry.</w:t>
      </w:r>
    </w:p>
    <w:p w14:paraId="04C4BE51" w14:textId="77777777" w:rsidR="0069162A" w:rsidRDefault="0069162A" w:rsidP="0069162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AC5DC75" w14:textId="77777777" w:rsidR="0069162A" w:rsidRDefault="0069162A" w:rsidP="0069162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3A71C5D" w14:textId="77777777" w:rsidR="0069162A" w:rsidRDefault="0069162A" w:rsidP="0069162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6 Feb.1451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at a meeting in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St.Mary’s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Hall about the cleaning of the city ditches.</w:t>
      </w:r>
    </w:p>
    <w:p w14:paraId="1CF80DE7" w14:textId="77777777" w:rsidR="0069162A" w:rsidRDefault="0069162A" w:rsidP="0069162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(“Coventry </w:t>
      </w:r>
      <w:proofErr w:type="spellStart"/>
      <w:r>
        <w:rPr>
          <w:rFonts w:ascii="Times New Roman" w:hAnsi="Times New Roman" w:cs="Times New Roman"/>
          <w:sz w:val="24"/>
          <w:szCs w:val="24"/>
        </w:rPr>
        <w:t>Leet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Book” p.256)</w:t>
      </w:r>
    </w:p>
    <w:p w14:paraId="733A22E4" w14:textId="77777777" w:rsidR="0069162A" w:rsidRDefault="0069162A" w:rsidP="0069162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8598C14" w14:textId="77777777" w:rsidR="0069162A" w:rsidRDefault="0069162A" w:rsidP="0069162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E5F897F" w14:textId="2E1AC158" w:rsidR="0069162A" w:rsidRPr="004F290A" w:rsidRDefault="0069162A" w:rsidP="0069162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April 2021</w:t>
      </w:r>
    </w:p>
    <w:p w14:paraId="5C8BDC4B" w14:textId="722AA9BF" w:rsidR="00BA00AB" w:rsidRPr="0069162A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69162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417A00" w14:textId="77777777" w:rsidR="0069162A" w:rsidRDefault="0069162A" w:rsidP="009139A6">
      <w:r>
        <w:separator/>
      </w:r>
    </w:p>
  </w:endnote>
  <w:endnote w:type="continuationSeparator" w:id="0">
    <w:p w14:paraId="2390F15F" w14:textId="77777777" w:rsidR="0069162A" w:rsidRDefault="0069162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50A50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59A3A0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36158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8F14D7" w14:textId="77777777" w:rsidR="0069162A" w:rsidRDefault="0069162A" w:rsidP="009139A6">
      <w:r>
        <w:separator/>
      </w:r>
    </w:p>
  </w:footnote>
  <w:footnote w:type="continuationSeparator" w:id="0">
    <w:p w14:paraId="09FF3F50" w14:textId="77777777" w:rsidR="0069162A" w:rsidRDefault="0069162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54A35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7C0D5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00396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162A"/>
    <w:rsid w:val="000666E0"/>
    <w:rsid w:val="002510B7"/>
    <w:rsid w:val="005C130B"/>
    <w:rsid w:val="0069162A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A58AD2"/>
  <w15:chartTrackingRefBased/>
  <w15:docId w15:val="{1C48A46D-7565-4375-BEFF-9CD82C5AB9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27</Words>
  <Characters>157</Characters>
  <Application>Microsoft Office Word</Application>
  <DocSecurity>0</DocSecurity>
  <Lines>1</Lines>
  <Paragraphs>1</Paragraphs>
  <ScaleCrop>false</ScaleCrop>
  <Company/>
  <LinksUpToDate>false</LinksUpToDate>
  <CharactersWithSpaces>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2021-04-27T20:39:00Z</dcterms:created>
  <dcterms:modified xsi:type="dcterms:W3CDTF">2021-04-27T20:40:00Z</dcterms:modified>
</cp:coreProperties>
</file>