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F205C" w14:textId="77777777" w:rsidR="00677906" w:rsidRDefault="00677906" w:rsidP="006779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NEVELL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2E893CE5" w14:textId="77777777" w:rsidR="00677906" w:rsidRDefault="00677906" w:rsidP="006779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F1DE01" w14:textId="77777777" w:rsidR="00677906" w:rsidRDefault="00677906" w:rsidP="006779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DEAAC7" w14:textId="77777777" w:rsidR="00677906" w:rsidRDefault="00677906" w:rsidP="006779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Jun.</w:t>
      </w: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Barton Stacey,</w:t>
      </w:r>
    </w:p>
    <w:p w14:paraId="774A42AC" w14:textId="77777777" w:rsidR="00677906" w:rsidRDefault="00677906" w:rsidP="006779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Hampshire, into lands of Margery </w:t>
      </w:r>
      <w:proofErr w:type="spellStart"/>
      <w:r>
        <w:rPr>
          <w:rFonts w:ascii="Times New Roman" w:hAnsi="Times New Roman" w:cs="Times New Roman"/>
          <w:sz w:val="24"/>
          <w:szCs w:val="24"/>
        </w:rPr>
        <w:t>Longe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76ECAB08" w14:textId="77777777" w:rsidR="00677906" w:rsidRDefault="00677906" w:rsidP="00677906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06A3722" w14:textId="77777777" w:rsidR="00677906" w:rsidRDefault="00677906" w:rsidP="00677906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p.3)</w:t>
      </w:r>
    </w:p>
    <w:p w14:paraId="35D1FC7A" w14:textId="77777777" w:rsidR="00677906" w:rsidRDefault="00677906" w:rsidP="0067790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3CFA82A" w14:textId="77777777" w:rsidR="00677906" w:rsidRDefault="00677906" w:rsidP="0067790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07336E9" w14:textId="77777777" w:rsidR="00677906" w:rsidRPr="00664CA6" w:rsidRDefault="00677906" w:rsidP="006779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 June 2021</w:t>
      </w:r>
    </w:p>
    <w:p w14:paraId="6D66A207" w14:textId="3F0E78D0" w:rsidR="00BA00AB" w:rsidRPr="00677906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6779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BD957" w14:textId="77777777" w:rsidR="00677906" w:rsidRDefault="00677906" w:rsidP="009139A6">
      <w:r>
        <w:separator/>
      </w:r>
    </w:p>
  </w:endnote>
  <w:endnote w:type="continuationSeparator" w:id="0">
    <w:p w14:paraId="67673015" w14:textId="77777777" w:rsidR="00677906" w:rsidRDefault="0067790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DA43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C7E4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C74E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2DD4F" w14:textId="77777777" w:rsidR="00677906" w:rsidRDefault="00677906" w:rsidP="009139A6">
      <w:r>
        <w:separator/>
      </w:r>
    </w:p>
  </w:footnote>
  <w:footnote w:type="continuationSeparator" w:id="0">
    <w:p w14:paraId="41B27D7C" w14:textId="77777777" w:rsidR="00677906" w:rsidRDefault="0067790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53D5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5BFB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9560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906"/>
    <w:rsid w:val="000666E0"/>
    <w:rsid w:val="002510B7"/>
    <w:rsid w:val="005C130B"/>
    <w:rsid w:val="00677906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BB883"/>
  <w15:chartTrackingRefBased/>
  <w15:docId w15:val="{0820E666-49F7-4BA2-B9C2-C67F7191F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2021-06-08T18:22:00Z</dcterms:created>
  <dcterms:modified xsi:type="dcterms:W3CDTF">2021-06-08T18:23:00Z</dcterms:modified>
</cp:coreProperties>
</file>