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0BA60" w14:textId="77777777" w:rsidR="00A25CBE" w:rsidRDefault="00A25CBE" w:rsidP="00A25C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Edward NEVELL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6CACAF7" w14:textId="77777777" w:rsidR="00A25CBE" w:rsidRDefault="00A25CBE" w:rsidP="00A25C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Willingale</w:t>
      </w:r>
      <w:proofErr w:type="spellEnd"/>
      <w:r>
        <w:rPr>
          <w:rFonts w:ascii="Times New Roman" w:hAnsi="Times New Roman" w:cs="Times New Roman"/>
        </w:rPr>
        <w:t xml:space="preserve"> Spain, Essex. Husbandman.</w:t>
      </w:r>
    </w:p>
    <w:p w14:paraId="0CD95A9F" w14:textId="77777777" w:rsidR="00A25CBE" w:rsidRDefault="00A25CBE" w:rsidP="00A25CBE">
      <w:pPr>
        <w:rPr>
          <w:rFonts w:ascii="Times New Roman" w:hAnsi="Times New Roman" w:cs="Times New Roman"/>
        </w:rPr>
      </w:pPr>
    </w:p>
    <w:p w14:paraId="09764707" w14:textId="77777777" w:rsidR="00A25CBE" w:rsidRDefault="00A25CBE" w:rsidP="00A25CBE">
      <w:pPr>
        <w:rPr>
          <w:rFonts w:ascii="Times New Roman" w:hAnsi="Times New Roman" w:cs="Times New Roman"/>
        </w:rPr>
      </w:pPr>
    </w:p>
    <w:p w14:paraId="198F930A" w14:textId="77777777" w:rsidR="00A25CBE" w:rsidRDefault="00A25CBE" w:rsidP="00A25C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Rounkton</w:t>
      </w:r>
      <w:proofErr w:type="spellEnd"/>
      <w:r>
        <w:rPr>
          <w:rFonts w:ascii="Times New Roman" w:hAnsi="Times New Roman" w:cs="Times New Roman"/>
        </w:rPr>
        <w:t>(q.v.) brought a plaint of trespass and fishing against him</w:t>
      </w:r>
    </w:p>
    <w:p w14:paraId="3408A2A7" w14:textId="77777777" w:rsidR="00A25CBE" w:rsidRDefault="00A25CBE" w:rsidP="00A25C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William </w:t>
      </w:r>
      <w:proofErr w:type="spellStart"/>
      <w:r>
        <w:rPr>
          <w:rFonts w:ascii="Times New Roman" w:hAnsi="Times New Roman" w:cs="Times New Roman"/>
        </w:rPr>
        <w:t>Nevell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Willingale</w:t>
      </w:r>
      <w:proofErr w:type="spellEnd"/>
      <w:r>
        <w:rPr>
          <w:rFonts w:ascii="Times New Roman" w:hAnsi="Times New Roman" w:cs="Times New Roman"/>
        </w:rPr>
        <w:t xml:space="preserve"> Spain(q.v.).</w:t>
      </w:r>
    </w:p>
    <w:p w14:paraId="4A54A71A" w14:textId="77777777" w:rsidR="00A25CBE" w:rsidRDefault="00A25CBE" w:rsidP="00A25C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C9B6065" w14:textId="77777777" w:rsidR="00A25CBE" w:rsidRDefault="00A25CBE" w:rsidP="00A25CBE">
      <w:pPr>
        <w:rPr>
          <w:rFonts w:ascii="Times New Roman" w:hAnsi="Times New Roman" w:cs="Times New Roman"/>
        </w:rPr>
      </w:pPr>
    </w:p>
    <w:p w14:paraId="5FCDD543" w14:textId="77777777" w:rsidR="00A25CBE" w:rsidRDefault="00A25CBE" w:rsidP="00A25CBE">
      <w:pPr>
        <w:rPr>
          <w:rFonts w:ascii="Times New Roman" w:hAnsi="Times New Roman" w:cs="Times New Roman"/>
        </w:rPr>
      </w:pPr>
    </w:p>
    <w:p w14:paraId="767B4B9F" w14:textId="77777777" w:rsidR="00A25CBE" w:rsidRDefault="00A25CBE" w:rsidP="00A25C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December 2018</w:t>
      </w:r>
    </w:p>
    <w:p w14:paraId="3C17D326" w14:textId="77777777" w:rsidR="006B2F86" w:rsidRPr="00E71FC3" w:rsidRDefault="00A25CB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B0FD34" w14:textId="77777777" w:rsidR="00A25CBE" w:rsidRDefault="00A25CBE" w:rsidP="00E71FC3">
      <w:r>
        <w:separator/>
      </w:r>
    </w:p>
  </w:endnote>
  <w:endnote w:type="continuationSeparator" w:id="0">
    <w:p w14:paraId="27F96283" w14:textId="77777777" w:rsidR="00A25CBE" w:rsidRDefault="00A25CB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2F3E5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0C1F4F" w14:textId="77777777" w:rsidR="00A25CBE" w:rsidRDefault="00A25CBE" w:rsidP="00E71FC3">
      <w:r>
        <w:separator/>
      </w:r>
    </w:p>
  </w:footnote>
  <w:footnote w:type="continuationSeparator" w:id="0">
    <w:p w14:paraId="40F069A2" w14:textId="77777777" w:rsidR="00A25CBE" w:rsidRDefault="00A25CB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CBE"/>
    <w:rsid w:val="001A7C09"/>
    <w:rsid w:val="00577BD5"/>
    <w:rsid w:val="00656CBA"/>
    <w:rsid w:val="006A1F77"/>
    <w:rsid w:val="00733BE7"/>
    <w:rsid w:val="00A25CB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B235D"/>
  <w15:chartTrackingRefBased/>
  <w15:docId w15:val="{A460AD79-2BCE-4187-936A-E1E36228D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5CB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2018-12-07T20:42:00Z</dcterms:created>
  <dcterms:modified xsi:type="dcterms:W3CDTF">2018-12-07T20:42:00Z</dcterms:modified>
</cp:coreProperties>
</file>