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F6210" w14:textId="77777777" w:rsidR="004575F2" w:rsidRDefault="004575F2" w:rsidP="00457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NEVEL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2D31ACB2" w14:textId="77777777" w:rsidR="004575F2" w:rsidRDefault="004575F2" w:rsidP="00457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65BAFAEF" w14:textId="77777777" w:rsidR="004575F2" w:rsidRDefault="004575F2" w:rsidP="004575F2">
      <w:pPr>
        <w:pStyle w:val="NoSpacing"/>
        <w:rPr>
          <w:rFonts w:cs="Times New Roman"/>
          <w:szCs w:val="24"/>
        </w:rPr>
      </w:pPr>
    </w:p>
    <w:p w14:paraId="51398D99" w14:textId="77777777" w:rsidR="004575F2" w:rsidRDefault="004575F2" w:rsidP="004575F2">
      <w:pPr>
        <w:pStyle w:val="NoSpacing"/>
        <w:rPr>
          <w:rFonts w:cs="Times New Roman"/>
          <w:szCs w:val="24"/>
        </w:rPr>
      </w:pPr>
    </w:p>
    <w:p w14:paraId="27F9FA34" w14:textId="77777777" w:rsidR="004575F2" w:rsidRDefault="004575F2" w:rsidP="00457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became apprenticed to Richard Hawkyns of London, draper(q.v.).</w:t>
      </w:r>
    </w:p>
    <w:p w14:paraId="3C006BA4" w14:textId="77777777" w:rsidR="004575F2" w:rsidRDefault="004575F2" w:rsidP="00457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E319E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772E48BE" w14:textId="77777777" w:rsidR="004575F2" w:rsidRDefault="004575F2" w:rsidP="004575F2">
      <w:pPr>
        <w:pStyle w:val="NoSpacing"/>
        <w:rPr>
          <w:rFonts w:cs="Times New Roman"/>
          <w:szCs w:val="24"/>
        </w:rPr>
      </w:pPr>
    </w:p>
    <w:p w14:paraId="45A99CE1" w14:textId="77777777" w:rsidR="004575F2" w:rsidRDefault="004575F2" w:rsidP="004575F2">
      <w:pPr>
        <w:pStyle w:val="NoSpacing"/>
        <w:rPr>
          <w:rFonts w:cs="Times New Roman"/>
          <w:szCs w:val="24"/>
        </w:rPr>
      </w:pPr>
    </w:p>
    <w:p w14:paraId="16F44752" w14:textId="77777777" w:rsidR="004575F2" w:rsidRDefault="004575F2" w:rsidP="004575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11 March 2025</w:t>
      </w:r>
      <w:r>
        <w:rPr>
          <w:rFonts w:cs="Times New Roman"/>
          <w:szCs w:val="24"/>
        </w:rPr>
        <w:fldChar w:fldCharType="end"/>
      </w:r>
    </w:p>
    <w:p w14:paraId="7A1939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F3E3" w14:textId="77777777" w:rsidR="004575F2" w:rsidRDefault="004575F2" w:rsidP="009139A6">
      <w:r>
        <w:separator/>
      </w:r>
    </w:p>
  </w:endnote>
  <w:endnote w:type="continuationSeparator" w:id="0">
    <w:p w14:paraId="1E75D4F3" w14:textId="77777777" w:rsidR="004575F2" w:rsidRDefault="004575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66F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8D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8C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A0646" w14:textId="77777777" w:rsidR="004575F2" w:rsidRDefault="004575F2" w:rsidP="009139A6">
      <w:r>
        <w:separator/>
      </w:r>
    </w:p>
  </w:footnote>
  <w:footnote w:type="continuationSeparator" w:id="0">
    <w:p w14:paraId="189AD115" w14:textId="77777777" w:rsidR="004575F2" w:rsidRDefault="004575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12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32A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6A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F2"/>
    <w:rsid w:val="000666E0"/>
    <w:rsid w:val="00163462"/>
    <w:rsid w:val="002510B7"/>
    <w:rsid w:val="00270799"/>
    <w:rsid w:val="004575F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0134"/>
  <w15:chartTrackingRefBased/>
  <w15:docId w15:val="{6B81CE3C-2109-4C91-93BC-A13E6230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75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2025-03-11T21:31:00Z</dcterms:created>
  <dcterms:modified xsi:type="dcterms:W3CDTF">2025-03-11T21:32:00Z</dcterms:modified>
</cp:coreProperties>
</file>