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09D8" w14:textId="77777777" w:rsidR="00992313" w:rsidRDefault="00992313" w:rsidP="009923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NEVEL</w:t>
      </w:r>
      <w:r>
        <w:rPr>
          <w:rFonts w:cs="Times New Roman"/>
          <w:szCs w:val="24"/>
        </w:rPr>
        <w:t xml:space="preserve">     (fl.1499)</w:t>
      </w:r>
    </w:p>
    <w:p w14:paraId="6A957A4F" w14:textId="3D3F7017" w:rsidR="00992313" w:rsidRDefault="00992313" w:rsidP="009923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</w:t>
      </w:r>
      <w:r w:rsidR="004B7E5E">
        <w:rPr>
          <w:rFonts w:cs="Times New Roman"/>
          <w:szCs w:val="24"/>
        </w:rPr>
        <w:t>er.</w:t>
      </w:r>
    </w:p>
    <w:p w14:paraId="0382168C" w14:textId="77777777" w:rsidR="00992313" w:rsidRDefault="00992313" w:rsidP="00992313">
      <w:pPr>
        <w:pStyle w:val="NoSpacing"/>
        <w:rPr>
          <w:rFonts w:cs="Times New Roman"/>
          <w:szCs w:val="24"/>
        </w:rPr>
      </w:pPr>
    </w:p>
    <w:p w14:paraId="30A7B747" w14:textId="77777777" w:rsidR="00992313" w:rsidRDefault="00992313" w:rsidP="00992313">
      <w:pPr>
        <w:pStyle w:val="NoSpacing"/>
        <w:rPr>
          <w:rFonts w:cs="Times New Roman"/>
          <w:szCs w:val="24"/>
        </w:rPr>
      </w:pPr>
    </w:p>
    <w:p w14:paraId="2D2EDE09" w14:textId="77777777" w:rsidR="00992313" w:rsidRDefault="00992313" w:rsidP="009923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>He became apprenticed to John Banaster of London, draper(q.v.).</w:t>
      </w:r>
    </w:p>
    <w:p w14:paraId="7A08BE6E" w14:textId="77777777" w:rsidR="00992313" w:rsidRDefault="00992313" w:rsidP="009923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206A0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3C7E86E2" w14:textId="77777777" w:rsidR="00992313" w:rsidRDefault="00992313" w:rsidP="00992313">
      <w:pPr>
        <w:pStyle w:val="NoSpacing"/>
        <w:rPr>
          <w:rFonts w:cs="Times New Roman"/>
          <w:szCs w:val="24"/>
        </w:rPr>
      </w:pPr>
    </w:p>
    <w:p w14:paraId="5D096EEE" w14:textId="77777777" w:rsidR="00992313" w:rsidRDefault="00992313" w:rsidP="00992313">
      <w:pPr>
        <w:pStyle w:val="NoSpacing"/>
        <w:rPr>
          <w:rFonts w:cs="Times New Roman"/>
          <w:szCs w:val="24"/>
        </w:rPr>
      </w:pPr>
    </w:p>
    <w:p w14:paraId="4DF190B4" w14:textId="77777777" w:rsidR="00992313" w:rsidRDefault="00992313" w:rsidP="009923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2025</w:t>
      </w:r>
    </w:p>
    <w:p w14:paraId="5F4AF1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EF066" w14:textId="77777777" w:rsidR="00992313" w:rsidRDefault="00992313" w:rsidP="009139A6">
      <w:r>
        <w:separator/>
      </w:r>
    </w:p>
  </w:endnote>
  <w:endnote w:type="continuationSeparator" w:id="0">
    <w:p w14:paraId="49FE693E" w14:textId="77777777" w:rsidR="00992313" w:rsidRDefault="009923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7E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55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E0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3EA14" w14:textId="77777777" w:rsidR="00992313" w:rsidRDefault="00992313" w:rsidP="009139A6">
      <w:r>
        <w:separator/>
      </w:r>
    </w:p>
  </w:footnote>
  <w:footnote w:type="continuationSeparator" w:id="0">
    <w:p w14:paraId="526EB1DB" w14:textId="77777777" w:rsidR="00992313" w:rsidRDefault="009923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47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BD0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BB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13"/>
    <w:rsid w:val="000666E0"/>
    <w:rsid w:val="000A2E7A"/>
    <w:rsid w:val="001307AC"/>
    <w:rsid w:val="00190DFA"/>
    <w:rsid w:val="002510B7"/>
    <w:rsid w:val="00270799"/>
    <w:rsid w:val="002737D5"/>
    <w:rsid w:val="00357E4A"/>
    <w:rsid w:val="004B7E5E"/>
    <w:rsid w:val="005C130B"/>
    <w:rsid w:val="00826F5C"/>
    <w:rsid w:val="00843181"/>
    <w:rsid w:val="009139A6"/>
    <w:rsid w:val="009345A1"/>
    <w:rsid w:val="009411C2"/>
    <w:rsid w:val="009448BB"/>
    <w:rsid w:val="00946A41"/>
    <w:rsid w:val="00947624"/>
    <w:rsid w:val="00992313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60492"/>
  <w15:chartTrackingRefBased/>
  <w15:docId w15:val="{03889D4D-1813-4423-8E40-7BA2BABA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23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2025-06-08T20:25:00Z</dcterms:created>
  <dcterms:modified xsi:type="dcterms:W3CDTF">2025-06-08T20:26:00Z</dcterms:modified>
</cp:coreProperties>
</file>