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92FB3" w14:textId="77777777" w:rsidR="004901B2" w:rsidRDefault="004901B2" w:rsidP="004901B2">
      <w:pPr>
        <w:pStyle w:val="NoSpacing"/>
      </w:pPr>
      <w:r>
        <w:rPr>
          <w:u w:val="single"/>
        </w:rPr>
        <w:t>William NEVALL</w:t>
      </w:r>
      <w:r>
        <w:t xml:space="preserve">   </w:t>
      </w:r>
      <w:proofErr w:type="gramStart"/>
      <w:r>
        <w:t xml:space="preserve">   (</w:t>
      </w:r>
      <w:proofErr w:type="gramEnd"/>
      <w:r>
        <w:t>fl.1495)</w:t>
      </w:r>
    </w:p>
    <w:p w14:paraId="6EE7AD22" w14:textId="77777777" w:rsidR="004901B2" w:rsidRDefault="004901B2" w:rsidP="004901B2">
      <w:pPr>
        <w:pStyle w:val="NoSpacing"/>
      </w:pPr>
      <w:r>
        <w:t>of Walsall, Staffordshire. Lorimer.</w:t>
      </w:r>
    </w:p>
    <w:p w14:paraId="48E9D9A7" w14:textId="77777777" w:rsidR="004901B2" w:rsidRDefault="004901B2" w:rsidP="004901B2">
      <w:pPr>
        <w:pStyle w:val="NoSpacing"/>
      </w:pPr>
    </w:p>
    <w:p w14:paraId="4E4FAF83" w14:textId="77777777" w:rsidR="004901B2" w:rsidRDefault="004901B2" w:rsidP="004901B2">
      <w:pPr>
        <w:pStyle w:val="NoSpacing"/>
      </w:pPr>
    </w:p>
    <w:p w14:paraId="620D183E" w14:textId="77777777" w:rsidR="004901B2" w:rsidRDefault="004901B2" w:rsidP="004901B2">
      <w:pPr>
        <w:pStyle w:val="NoSpacing"/>
      </w:pPr>
      <w:r>
        <w:tab/>
        <w:t>1495</w:t>
      </w:r>
      <w:r>
        <w:tab/>
        <w:t xml:space="preserve">Thomas </w:t>
      </w:r>
      <w:proofErr w:type="spellStart"/>
      <w:r>
        <w:t>Parvaunt</w:t>
      </w:r>
      <w:proofErr w:type="spellEnd"/>
      <w:r>
        <w:t xml:space="preserve">(q.v.) brought a plaint of debt against him, Richard </w:t>
      </w:r>
    </w:p>
    <w:p w14:paraId="2B67F2B1" w14:textId="77777777" w:rsidR="004901B2" w:rsidRDefault="004901B2" w:rsidP="004901B2">
      <w:pPr>
        <w:pStyle w:val="NoSpacing"/>
      </w:pPr>
      <w:r>
        <w:tab/>
      </w:r>
      <w:r>
        <w:tab/>
        <w:t xml:space="preserve">Croke of Banbury, Oxfordshire, grocer(q.v.), and Roger Bagger of </w:t>
      </w:r>
    </w:p>
    <w:p w14:paraId="4DD646EB" w14:textId="77777777" w:rsidR="004901B2" w:rsidRDefault="004901B2" w:rsidP="004901B2">
      <w:pPr>
        <w:pStyle w:val="NoSpacing"/>
      </w:pPr>
      <w:r>
        <w:tab/>
      </w:r>
      <w:r>
        <w:tab/>
        <w:t>Hanley, Worcestershire(q.v.).</w:t>
      </w:r>
    </w:p>
    <w:p w14:paraId="306B7E50" w14:textId="77777777" w:rsidR="004901B2" w:rsidRDefault="004901B2" w:rsidP="004901B2">
      <w:pPr>
        <w:pStyle w:val="NoSpacing"/>
      </w:pPr>
      <w:r>
        <w:tab/>
      </w:r>
      <w:r>
        <w:tab/>
        <w:t xml:space="preserve">( </w:t>
      </w:r>
      <w:hyperlink r:id="rId6" w:history="1">
        <w:r w:rsidRPr="00416902">
          <w:rPr>
            <w:rStyle w:val="Hyperlink"/>
          </w:rPr>
          <w:t>http://aalt.law.uh.edu/Indices/CP40Indices/CP40no931/CP40no931Pl.htm</w:t>
        </w:r>
      </w:hyperlink>
      <w:r>
        <w:t xml:space="preserve"> )</w:t>
      </w:r>
    </w:p>
    <w:p w14:paraId="26D98DD8" w14:textId="77777777" w:rsidR="004901B2" w:rsidRDefault="004901B2" w:rsidP="004901B2">
      <w:pPr>
        <w:pStyle w:val="NoSpacing"/>
      </w:pPr>
    </w:p>
    <w:p w14:paraId="03235597" w14:textId="77777777" w:rsidR="004901B2" w:rsidRDefault="004901B2" w:rsidP="004901B2">
      <w:pPr>
        <w:pStyle w:val="NoSpacing"/>
      </w:pPr>
    </w:p>
    <w:p w14:paraId="7D972538" w14:textId="77777777" w:rsidR="004901B2" w:rsidRDefault="004901B2" w:rsidP="004901B2">
      <w:pPr>
        <w:pStyle w:val="NoSpacing"/>
      </w:pPr>
      <w:r>
        <w:t>4 November 2024</w:t>
      </w:r>
    </w:p>
    <w:p w14:paraId="0498B3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B6609" w14:textId="77777777" w:rsidR="004901B2" w:rsidRDefault="004901B2" w:rsidP="009139A6">
      <w:r>
        <w:separator/>
      </w:r>
    </w:p>
  </w:endnote>
  <w:endnote w:type="continuationSeparator" w:id="0">
    <w:p w14:paraId="0DBE7D8F" w14:textId="77777777" w:rsidR="004901B2" w:rsidRDefault="004901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333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D6D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9D7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F71B2" w14:textId="77777777" w:rsidR="004901B2" w:rsidRDefault="004901B2" w:rsidP="009139A6">
      <w:r>
        <w:separator/>
      </w:r>
    </w:p>
  </w:footnote>
  <w:footnote w:type="continuationSeparator" w:id="0">
    <w:p w14:paraId="406A6A6F" w14:textId="77777777" w:rsidR="004901B2" w:rsidRDefault="004901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0D4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0C6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98C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B2"/>
    <w:rsid w:val="000666E0"/>
    <w:rsid w:val="002510B7"/>
    <w:rsid w:val="00270799"/>
    <w:rsid w:val="003C61A1"/>
    <w:rsid w:val="004901B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F2531"/>
  <w15:chartTrackingRefBased/>
  <w15:docId w15:val="{545E5A09-2DBC-405A-8099-2C672A7B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01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2024-11-06T12:20:00Z</dcterms:created>
  <dcterms:modified xsi:type="dcterms:W3CDTF">2024-11-06T12:20:00Z</dcterms:modified>
</cp:coreProperties>
</file>