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670" w:rsidRDefault="003D4670" w:rsidP="003D46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MUYS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3D4670" w:rsidRDefault="003D4670" w:rsidP="003D46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Chaplain.</w:t>
      </w:r>
    </w:p>
    <w:p w:rsidR="003D4670" w:rsidRDefault="003D4670" w:rsidP="003D46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4670" w:rsidRDefault="003D4670" w:rsidP="003D46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4670" w:rsidRDefault="003D4670" w:rsidP="003D46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John Hunt of High Easter, Essex(q.v.).</w:t>
      </w:r>
    </w:p>
    <w:p w:rsidR="003D4670" w:rsidRDefault="003D4670" w:rsidP="003D46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3D4670" w:rsidRDefault="003D4670" w:rsidP="003D46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4670" w:rsidRDefault="003D4670" w:rsidP="003D46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4670" w:rsidRDefault="003D4670" w:rsidP="003D46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January 2016</w:t>
      </w:r>
    </w:p>
    <w:p w:rsidR="006B2F86" w:rsidRPr="00E71FC3" w:rsidRDefault="003D467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670" w:rsidRDefault="003D4670" w:rsidP="00E71FC3">
      <w:pPr>
        <w:spacing w:after="0" w:line="240" w:lineRule="auto"/>
      </w:pPr>
      <w:r>
        <w:separator/>
      </w:r>
    </w:p>
  </w:endnote>
  <w:endnote w:type="continuationSeparator" w:id="0">
    <w:p w:rsidR="003D4670" w:rsidRDefault="003D46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670" w:rsidRDefault="003D4670" w:rsidP="00E71FC3">
      <w:pPr>
        <w:spacing w:after="0" w:line="240" w:lineRule="auto"/>
      </w:pPr>
      <w:r>
        <w:separator/>
      </w:r>
    </w:p>
  </w:footnote>
  <w:footnote w:type="continuationSeparator" w:id="0">
    <w:p w:rsidR="003D4670" w:rsidRDefault="003D46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670"/>
    <w:rsid w:val="003D467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B942F4-EE8F-4082-BAF6-D8A96CF55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D46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2016-03-25T22:02:00Z</dcterms:created>
  <dcterms:modified xsi:type="dcterms:W3CDTF">2016-03-25T22:02:00Z</dcterms:modified>
</cp:coreProperties>
</file>