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13C" w:rsidRDefault="007C413C" w:rsidP="007C41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Margaret MUTTON</w:t>
      </w:r>
      <w:proofErr w:type="gramStart"/>
      <w:r>
        <w:rPr>
          <w:rFonts w:ascii="Times New Roman" w:hAnsi="Times New Roman" w:cs="Times New Roman"/>
        </w:rPr>
        <w:tab/>
        <w:t xml:space="preserve">  (</w:t>
      </w:r>
      <w:proofErr w:type="gramEnd"/>
      <w:r>
        <w:rPr>
          <w:rFonts w:ascii="Times New Roman" w:hAnsi="Times New Roman" w:cs="Times New Roman"/>
        </w:rPr>
        <w:t>d.1420)</w:t>
      </w:r>
    </w:p>
    <w:p w:rsidR="007C413C" w:rsidRDefault="007C413C" w:rsidP="007C413C">
      <w:pPr>
        <w:rPr>
          <w:rFonts w:ascii="Times New Roman" w:hAnsi="Times New Roman" w:cs="Times New Roman"/>
        </w:rPr>
      </w:pPr>
    </w:p>
    <w:p w:rsidR="007C413C" w:rsidRDefault="007C413C" w:rsidP="007C413C">
      <w:pPr>
        <w:rPr>
          <w:rFonts w:ascii="Times New Roman" w:hAnsi="Times New Roman" w:cs="Times New Roman"/>
        </w:rPr>
      </w:pPr>
    </w:p>
    <w:p w:rsidR="007C413C" w:rsidRDefault="007C413C" w:rsidP="007C41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Sir Richard(q.v.)</w:t>
      </w:r>
    </w:p>
    <w:p w:rsidR="007C413C" w:rsidRDefault="007C413C" w:rsidP="007C41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DA460C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21-389)</w:t>
      </w:r>
    </w:p>
    <w:p w:rsidR="007C413C" w:rsidRDefault="007C413C" w:rsidP="007C41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Son:  William(b.ca.</w:t>
      </w:r>
      <w:proofErr w:type="gramStart"/>
      <w:r>
        <w:rPr>
          <w:rFonts w:ascii="Times New Roman" w:hAnsi="Times New Roman" w:cs="Times New Roman"/>
        </w:rPr>
        <w:t>1406)(</w:t>
      </w:r>
      <w:proofErr w:type="gramEnd"/>
      <w:r>
        <w:rPr>
          <w:rFonts w:ascii="Times New Roman" w:hAnsi="Times New Roman" w:cs="Times New Roman"/>
        </w:rPr>
        <w:t>q.v.).  (ibid.)</w:t>
      </w:r>
    </w:p>
    <w:p w:rsidR="007C413C" w:rsidRDefault="007C413C" w:rsidP="007C413C">
      <w:pPr>
        <w:rPr>
          <w:rFonts w:ascii="Times New Roman" w:hAnsi="Times New Roman" w:cs="Times New Roman"/>
        </w:rPr>
      </w:pPr>
    </w:p>
    <w:p w:rsidR="007C413C" w:rsidRDefault="007C413C" w:rsidP="007C413C">
      <w:pPr>
        <w:rPr>
          <w:rFonts w:ascii="Times New Roman" w:hAnsi="Times New Roman" w:cs="Times New Roman"/>
        </w:rPr>
      </w:pPr>
    </w:p>
    <w:p w:rsidR="007C413C" w:rsidRDefault="007C413C" w:rsidP="007C41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Aug.1420</w:t>
      </w:r>
      <w:r>
        <w:rPr>
          <w:rFonts w:ascii="Times New Roman" w:hAnsi="Times New Roman" w:cs="Times New Roman"/>
        </w:rPr>
        <w:tab/>
        <w:t>She died.  (ibid.)</w:t>
      </w:r>
    </w:p>
    <w:p w:rsidR="007C413C" w:rsidRDefault="007C413C" w:rsidP="007C413C">
      <w:pPr>
        <w:rPr>
          <w:rFonts w:ascii="Times New Roman" w:hAnsi="Times New Roman" w:cs="Times New Roman"/>
        </w:rPr>
      </w:pPr>
    </w:p>
    <w:p w:rsidR="007C413C" w:rsidRDefault="007C413C" w:rsidP="007C413C">
      <w:pPr>
        <w:rPr>
          <w:rFonts w:ascii="Times New Roman" w:hAnsi="Times New Roman" w:cs="Times New Roman"/>
        </w:rPr>
      </w:pPr>
    </w:p>
    <w:p w:rsidR="007C413C" w:rsidRDefault="007C413C" w:rsidP="007C41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May 2016</w:t>
      </w:r>
    </w:p>
    <w:p w:rsidR="006B2F86" w:rsidRPr="00E71FC3" w:rsidRDefault="007C41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13C" w:rsidRDefault="007C413C" w:rsidP="00E71FC3">
      <w:r>
        <w:separator/>
      </w:r>
    </w:p>
  </w:endnote>
  <w:endnote w:type="continuationSeparator" w:id="0">
    <w:p w:rsidR="007C413C" w:rsidRDefault="007C413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13C" w:rsidRDefault="007C413C" w:rsidP="00E71FC3">
      <w:r>
        <w:separator/>
      </w:r>
    </w:p>
  </w:footnote>
  <w:footnote w:type="continuationSeparator" w:id="0">
    <w:p w:rsidR="007C413C" w:rsidRDefault="007C413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13C"/>
    <w:rsid w:val="007C413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DCD77C-E0D9-422E-951B-9E056CCE3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C413C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C41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2016-05-17T21:37:00Z</dcterms:created>
  <dcterms:modified xsi:type="dcterms:W3CDTF">2016-05-17T21:37:00Z</dcterms:modified>
</cp:coreProperties>
</file>