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8434A" w14:textId="77777777" w:rsidR="001757EE" w:rsidRDefault="001757EE" w:rsidP="001757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MUTTLEBURY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AEA2999" w14:textId="77777777" w:rsidR="001757EE" w:rsidRDefault="001757EE" w:rsidP="001757EE">
      <w:pPr>
        <w:pStyle w:val="NoSpacing"/>
        <w:rPr>
          <w:rFonts w:cs="Times New Roman"/>
          <w:szCs w:val="24"/>
        </w:rPr>
      </w:pPr>
    </w:p>
    <w:p w14:paraId="644AC9DE" w14:textId="77777777" w:rsidR="001757EE" w:rsidRDefault="001757EE" w:rsidP="001757EE">
      <w:pPr>
        <w:pStyle w:val="NoSpacing"/>
        <w:rPr>
          <w:rFonts w:cs="Times New Roman"/>
          <w:szCs w:val="24"/>
        </w:rPr>
      </w:pPr>
    </w:p>
    <w:p w14:paraId="242F2A15" w14:textId="77777777" w:rsidR="001757EE" w:rsidRDefault="001757EE" w:rsidP="001757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Ilchester, Somerset,</w:t>
      </w:r>
    </w:p>
    <w:p w14:paraId="406E38B4" w14:textId="77777777" w:rsidR="001757EE" w:rsidRDefault="001757EE" w:rsidP="001757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Agnes Norman(q.v.).</w:t>
      </w:r>
    </w:p>
    <w:p w14:paraId="5F821965" w14:textId="77777777" w:rsidR="001757EE" w:rsidRDefault="001757EE" w:rsidP="001757E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D1526E3" w14:textId="77777777" w:rsidR="001757EE" w:rsidRDefault="001757EE" w:rsidP="001757E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p.125)</w:t>
      </w:r>
    </w:p>
    <w:p w14:paraId="4F819B38" w14:textId="77777777" w:rsidR="001757EE" w:rsidRDefault="001757EE" w:rsidP="001757EE">
      <w:pPr>
        <w:pStyle w:val="NoSpacing"/>
        <w:rPr>
          <w:rFonts w:eastAsia="Times New Roman" w:cs="Times New Roman"/>
          <w:szCs w:val="24"/>
        </w:rPr>
      </w:pPr>
    </w:p>
    <w:p w14:paraId="3A2C9B7F" w14:textId="77777777" w:rsidR="001757EE" w:rsidRDefault="001757EE" w:rsidP="001757EE">
      <w:pPr>
        <w:pStyle w:val="NoSpacing"/>
        <w:rPr>
          <w:rFonts w:eastAsia="Times New Roman" w:cs="Times New Roman"/>
          <w:szCs w:val="24"/>
        </w:rPr>
      </w:pPr>
    </w:p>
    <w:p w14:paraId="5C561D0B" w14:textId="77777777" w:rsidR="001757EE" w:rsidRDefault="001757EE" w:rsidP="001757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September 2023</w:t>
      </w:r>
    </w:p>
    <w:p w14:paraId="57F3BA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A8FC1" w14:textId="77777777" w:rsidR="001757EE" w:rsidRDefault="001757EE" w:rsidP="009139A6">
      <w:r>
        <w:separator/>
      </w:r>
    </w:p>
  </w:endnote>
  <w:endnote w:type="continuationSeparator" w:id="0">
    <w:p w14:paraId="4941890E" w14:textId="77777777" w:rsidR="001757EE" w:rsidRDefault="001757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44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5FB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2F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55C8" w14:textId="77777777" w:rsidR="001757EE" w:rsidRDefault="001757EE" w:rsidP="009139A6">
      <w:r>
        <w:separator/>
      </w:r>
    </w:p>
  </w:footnote>
  <w:footnote w:type="continuationSeparator" w:id="0">
    <w:p w14:paraId="1BA6E2D3" w14:textId="77777777" w:rsidR="001757EE" w:rsidRDefault="001757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CC1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53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19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EE"/>
    <w:rsid w:val="000666E0"/>
    <w:rsid w:val="001757E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86AAF"/>
  <w15:chartTrackingRefBased/>
  <w15:docId w15:val="{24D2A2F0-AF75-4073-8D54-4398925F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2023-09-21T19:46:00Z</dcterms:created>
  <dcterms:modified xsi:type="dcterms:W3CDTF">2023-09-21T19:46:00Z</dcterms:modified>
</cp:coreProperties>
</file>