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MUTTELBURY</w:t>
      </w:r>
      <w:r>
        <w:rPr>
          <w:rFonts w:ascii="Times New Roman" w:hAnsi="Times New Roman" w:cs="Times New Roman"/>
          <w:sz w:val="24"/>
          <w:szCs w:val="24"/>
        </w:rPr>
        <w:t xml:space="preserve">     (fl.1484)</w:t>
      </w: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Axminster, Devon. Yeoman.</w:t>
      </w: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John Baker of Langport(q.v.) brought a plaint of debt against him,</w:t>
      </w: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Genys of Wotton Fitzpaine(q.v.) and John Ceppe of Axminster(q.v.).</w:t>
      </w:r>
    </w:p>
    <w:p w:rsidR="00DF28B7" w:rsidRDefault="00DF28B7" w:rsidP="00DF28B7">
      <w:pPr>
        <w:pStyle w:val="NoSpacing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Style w:val="Hyperlink"/>
          <w:rFonts w:ascii="Times New Roman" w:hAnsi="Times New Roman" w:cs="Times New Roman"/>
          <w:sz w:val="24"/>
          <w:szCs w:val="24"/>
        </w:rPr>
        <w:t>)</w:t>
      </w: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F28B7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DF28B7" w:rsidP="00DF28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8B7" w:rsidRDefault="00DF28B7" w:rsidP="00564E3C">
      <w:pPr>
        <w:spacing w:after="0" w:line="240" w:lineRule="auto"/>
      </w:pPr>
      <w:r>
        <w:separator/>
      </w:r>
    </w:p>
  </w:endnote>
  <w:endnote w:type="continuationSeparator" w:id="0">
    <w:p w:rsidR="00DF28B7" w:rsidRDefault="00DF28B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F28B7">
      <w:rPr>
        <w:rFonts w:ascii="Times New Roman" w:hAnsi="Times New Roman" w:cs="Times New Roman"/>
        <w:noProof/>
        <w:sz w:val="24"/>
        <w:szCs w:val="24"/>
      </w:rPr>
      <w:t>20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8B7" w:rsidRDefault="00DF28B7" w:rsidP="00564E3C">
      <w:pPr>
        <w:spacing w:after="0" w:line="240" w:lineRule="auto"/>
      </w:pPr>
      <w:r>
        <w:separator/>
      </w:r>
    </w:p>
  </w:footnote>
  <w:footnote w:type="continuationSeparator" w:id="0">
    <w:p w:rsidR="00DF28B7" w:rsidRDefault="00DF28B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8B7"/>
    <w:rsid w:val="00372DC6"/>
    <w:rsid w:val="00564E3C"/>
    <w:rsid w:val="0064591D"/>
    <w:rsid w:val="00DD5B8A"/>
    <w:rsid w:val="00DF28B7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847AB-6A3A-4E5D-AD26-1F2C24476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DF28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2015-10-20T20:21:00Z</dcterms:created>
  <dcterms:modified xsi:type="dcterms:W3CDTF">2015-10-20T20:21:00Z</dcterms:modified>
</cp:coreProperties>
</file>