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B5183F" w14:textId="77777777" w:rsidR="00E637B9" w:rsidRDefault="00E637B9" w:rsidP="00E637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MUTTELBERY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36FFEFB" w14:textId="77777777" w:rsidR="00E637B9" w:rsidRDefault="00E637B9" w:rsidP="00E637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95B1B6" w14:textId="77777777" w:rsidR="00E637B9" w:rsidRDefault="00E637B9" w:rsidP="00E637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BCF5462" w14:textId="77777777" w:rsidR="00E637B9" w:rsidRDefault="00E637B9" w:rsidP="00E637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Apr.1484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Ilminster, Somerset,</w:t>
      </w:r>
    </w:p>
    <w:p w14:paraId="7BE4EF17" w14:textId="77777777" w:rsidR="00E637B9" w:rsidRDefault="00E637B9" w:rsidP="00E637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 of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Bonvyle</w:t>
      </w:r>
      <w:proofErr w:type="spellEnd"/>
      <w:r>
        <w:rPr>
          <w:rFonts w:ascii="Times New Roman" w:hAnsi="Times New Roman" w:cs="Times New Roman"/>
          <w:sz w:val="24"/>
          <w:szCs w:val="24"/>
        </w:rPr>
        <w:t>, senior(q.v.).</w:t>
      </w:r>
    </w:p>
    <w:p w14:paraId="18B54E1A" w14:textId="77777777" w:rsidR="00E637B9" w:rsidRDefault="00E637B9" w:rsidP="00E637B9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E8201F3" w14:textId="77777777" w:rsidR="00E637B9" w:rsidRDefault="00E637B9" w:rsidP="00E637B9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p.17)</w:t>
      </w:r>
    </w:p>
    <w:p w14:paraId="5C91C48E" w14:textId="77777777" w:rsidR="00E637B9" w:rsidRDefault="00E637B9" w:rsidP="00E637B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2E7066" w14:textId="77777777" w:rsidR="00E637B9" w:rsidRDefault="00E637B9" w:rsidP="00E637B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39AD9B7" w14:textId="77777777" w:rsidR="00E637B9" w:rsidRPr="001B1923" w:rsidRDefault="00E637B9" w:rsidP="00E637B9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 September 2021</w:t>
      </w:r>
    </w:p>
    <w:p w14:paraId="1A011E51" w14:textId="369F0118" w:rsidR="00BA00AB" w:rsidRPr="00E637B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637B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DDBF" w14:textId="77777777" w:rsidR="00E637B9" w:rsidRDefault="00E637B9" w:rsidP="009139A6">
      <w:r>
        <w:separator/>
      </w:r>
    </w:p>
  </w:endnote>
  <w:endnote w:type="continuationSeparator" w:id="0">
    <w:p w14:paraId="5B76A58D" w14:textId="77777777" w:rsidR="00E637B9" w:rsidRDefault="00E637B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7C06A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EDF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76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F4BA5B" w14:textId="77777777" w:rsidR="00E637B9" w:rsidRDefault="00E637B9" w:rsidP="009139A6">
      <w:r>
        <w:separator/>
      </w:r>
    </w:p>
  </w:footnote>
  <w:footnote w:type="continuationSeparator" w:id="0">
    <w:p w14:paraId="427258F6" w14:textId="77777777" w:rsidR="00E637B9" w:rsidRDefault="00E637B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0F49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D18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C4B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B9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637B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3271C"/>
  <w15:chartTrackingRefBased/>
  <w15:docId w15:val="{7CBB1D49-E632-4A89-ACBB-15CDC1709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2021-09-11T20:09:00Z</dcterms:created>
  <dcterms:modified xsi:type="dcterms:W3CDTF">2021-09-11T20:09:00Z</dcterms:modified>
</cp:coreProperties>
</file>