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BEB" w:rsidRDefault="00584BEB" w:rsidP="00584BEB">
      <w:pPr>
        <w:rPr>
          <w:rStyle w:val="s1"/>
        </w:rPr>
      </w:pPr>
      <w:r>
        <w:rPr>
          <w:rStyle w:val="s1"/>
          <w:u w:val="single"/>
        </w:rPr>
        <w:t>John MUTFORDE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584BEB" w:rsidRDefault="00584BEB" w:rsidP="00584BEB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Mutford</w:t>
      </w:r>
      <w:proofErr w:type="spellEnd"/>
      <w:r>
        <w:rPr>
          <w:rStyle w:val="s1"/>
        </w:rPr>
        <w:t>, Suffolk.</w:t>
      </w:r>
    </w:p>
    <w:p w:rsidR="00584BEB" w:rsidRDefault="00584BEB" w:rsidP="00584BEB">
      <w:pPr>
        <w:rPr>
          <w:rStyle w:val="s1"/>
        </w:rPr>
      </w:pPr>
    </w:p>
    <w:p w:rsidR="00584BEB" w:rsidRDefault="00584BEB" w:rsidP="00584BEB">
      <w:pPr>
        <w:rPr>
          <w:rStyle w:val="s1"/>
        </w:rPr>
      </w:pPr>
    </w:p>
    <w:p w:rsidR="00584BEB" w:rsidRDefault="00584BEB" w:rsidP="00584BEB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584BEB" w:rsidRDefault="00584BEB" w:rsidP="00584BEB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116)</w:t>
      </w:r>
    </w:p>
    <w:p w:rsidR="00584BEB" w:rsidRDefault="00584BEB" w:rsidP="00584BEB">
      <w:pPr>
        <w:rPr>
          <w:rStyle w:val="s1"/>
        </w:rPr>
      </w:pPr>
    </w:p>
    <w:p w:rsidR="00584BEB" w:rsidRDefault="00584BEB" w:rsidP="00584BEB">
      <w:pPr>
        <w:rPr>
          <w:rStyle w:val="s1"/>
        </w:rPr>
      </w:pPr>
    </w:p>
    <w:p w:rsidR="00584BEB" w:rsidRDefault="00584BEB" w:rsidP="00584BEB">
      <w:pPr>
        <w:rPr>
          <w:rStyle w:val="s1"/>
        </w:rPr>
      </w:pPr>
      <w:r>
        <w:rPr>
          <w:rStyle w:val="s1"/>
        </w:rPr>
        <w:t>14 March 2017</w:t>
      </w:r>
    </w:p>
    <w:p w:rsidR="006B2F86" w:rsidRPr="00E71FC3" w:rsidRDefault="00584B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BEB" w:rsidRDefault="00584BEB" w:rsidP="00E71FC3">
      <w:r>
        <w:separator/>
      </w:r>
    </w:p>
  </w:endnote>
  <w:endnote w:type="continuationSeparator" w:id="0">
    <w:p w:rsidR="00584BEB" w:rsidRDefault="00584B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BEB" w:rsidRDefault="00584BEB" w:rsidP="00E71FC3">
      <w:r>
        <w:separator/>
      </w:r>
    </w:p>
  </w:footnote>
  <w:footnote w:type="continuationSeparator" w:id="0">
    <w:p w:rsidR="00584BEB" w:rsidRDefault="00584B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BEB"/>
    <w:rsid w:val="001A7C09"/>
    <w:rsid w:val="00577BD5"/>
    <w:rsid w:val="00584BE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EA5444-A8D7-4E92-A134-044C31128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84B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84BE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84BEB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2017-03-18T22:32:00Z</dcterms:created>
  <dcterms:modified xsi:type="dcterms:W3CDTF">2017-03-18T22:32:00Z</dcterms:modified>
</cp:coreProperties>
</file>