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766250E" w14:textId="77777777" w:rsidR="00D46B5D" w:rsidRDefault="00D46B5D" w:rsidP="00D46B5D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  <w:u w:val="single"/>
        </w:rPr>
        <w:t>William MUSTON</w:t>
      </w:r>
      <w:r>
        <w:rPr>
          <w:rFonts w:cs="Times New Roman"/>
          <w:szCs w:val="24"/>
        </w:rPr>
        <w:t xml:space="preserve">  </w:t>
      </w:r>
      <w:proofErr w:type="gramStart"/>
      <w:r>
        <w:rPr>
          <w:rFonts w:cs="Times New Roman"/>
          <w:szCs w:val="24"/>
        </w:rPr>
        <w:t xml:space="preserve">   (</w:t>
      </w:r>
      <w:proofErr w:type="gramEnd"/>
      <w:r>
        <w:rPr>
          <w:rFonts w:cs="Times New Roman"/>
          <w:szCs w:val="24"/>
        </w:rPr>
        <w:t>fl.1416-7)</w:t>
      </w:r>
    </w:p>
    <w:p w14:paraId="34A85FBB" w14:textId="77777777" w:rsidR="00D46B5D" w:rsidRDefault="00D46B5D" w:rsidP="00D46B5D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>of York. Fishmonger.</w:t>
      </w:r>
    </w:p>
    <w:p w14:paraId="3A6D5403" w14:textId="77777777" w:rsidR="00D46B5D" w:rsidRDefault="00D46B5D" w:rsidP="00D46B5D">
      <w:pPr>
        <w:pStyle w:val="NoSpacing"/>
        <w:rPr>
          <w:rFonts w:cs="Times New Roman"/>
          <w:szCs w:val="24"/>
        </w:rPr>
      </w:pPr>
    </w:p>
    <w:p w14:paraId="0F3CD115" w14:textId="77777777" w:rsidR="00D46B5D" w:rsidRDefault="00D46B5D" w:rsidP="00D46B5D">
      <w:pPr>
        <w:pStyle w:val="NoSpacing"/>
        <w:rPr>
          <w:rFonts w:cs="Times New Roman"/>
          <w:szCs w:val="24"/>
        </w:rPr>
      </w:pPr>
    </w:p>
    <w:p w14:paraId="2B2DCBE0" w14:textId="77777777" w:rsidR="00D46B5D" w:rsidRDefault="00D46B5D" w:rsidP="00D46B5D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 xml:space="preserve">         1416-7</w:t>
      </w:r>
      <w:r>
        <w:rPr>
          <w:rFonts w:cs="Times New Roman"/>
          <w:szCs w:val="24"/>
        </w:rPr>
        <w:tab/>
        <w:t xml:space="preserve">He sold nearly 40,000 herrings, together with saltfish and stockfish to </w:t>
      </w:r>
    </w:p>
    <w:p w14:paraId="16F32186" w14:textId="77777777" w:rsidR="00D46B5D" w:rsidRDefault="00D46B5D" w:rsidP="00D46B5D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ab/>
      </w:r>
      <w:r>
        <w:rPr>
          <w:rFonts w:cs="Times New Roman"/>
          <w:szCs w:val="24"/>
        </w:rPr>
        <w:tab/>
        <w:t>Selby Abbey.</w:t>
      </w:r>
    </w:p>
    <w:p w14:paraId="0859E0A8" w14:textId="77777777" w:rsidR="00D46B5D" w:rsidRDefault="00D46B5D" w:rsidP="00D46B5D">
      <w:pPr>
        <w:pStyle w:val="NoSpacing"/>
        <w:ind w:left="1440"/>
        <w:rPr>
          <w:rFonts w:cs="Times New Roman"/>
          <w:szCs w:val="24"/>
        </w:rPr>
      </w:pPr>
      <w:r>
        <w:rPr>
          <w:rFonts w:cs="Times New Roman"/>
          <w:szCs w:val="24"/>
        </w:rPr>
        <w:t xml:space="preserve">(“Craftsmen and Industry </w:t>
      </w:r>
      <w:proofErr w:type="gramStart"/>
      <w:r>
        <w:rPr>
          <w:rFonts w:cs="Times New Roman"/>
          <w:szCs w:val="24"/>
        </w:rPr>
        <w:t>In</w:t>
      </w:r>
      <w:proofErr w:type="gramEnd"/>
      <w:r>
        <w:rPr>
          <w:rFonts w:cs="Times New Roman"/>
          <w:szCs w:val="24"/>
        </w:rPr>
        <w:t xml:space="preserve"> Late Medieval York” by Heather Crichton Swanson, a dissertation submitted for the degree of D.Phil., University of York, Department of History. December 1980 p.153)</w:t>
      </w:r>
    </w:p>
    <w:p w14:paraId="7B0C51BD" w14:textId="77777777" w:rsidR="00D46B5D" w:rsidRDefault="00D46B5D" w:rsidP="00D46B5D">
      <w:pPr>
        <w:pStyle w:val="NoSpacing"/>
        <w:rPr>
          <w:rFonts w:cs="Times New Roman"/>
          <w:szCs w:val="24"/>
        </w:rPr>
      </w:pPr>
    </w:p>
    <w:p w14:paraId="22A8AF28" w14:textId="77777777" w:rsidR="00D46B5D" w:rsidRDefault="00D46B5D" w:rsidP="00D46B5D">
      <w:pPr>
        <w:pStyle w:val="NoSpacing"/>
        <w:rPr>
          <w:rFonts w:cs="Times New Roman"/>
          <w:szCs w:val="24"/>
        </w:rPr>
      </w:pPr>
    </w:p>
    <w:p w14:paraId="3C544FCC" w14:textId="77777777" w:rsidR="00D46B5D" w:rsidRDefault="00D46B5D" w:rsidP="00D46B5D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>22 February 2024</w:t>
      </w:r>
    </w:p>
    <w:p w14:paraId="29E59689" w14:textId="77777777" w:rsidR="00BA00AB" w:rsidRPr="00EB3209" w:rsidRDefault="00BA00AB" w:rsidP="009139A6">
      <w:pPr>
        <w:pStyle w:val="NoSpacing"/>
        <w:rPr>
          <w:rFonts w:cs="Times New Roman"/>
          <w:szCs w:val="24"/>
        </w:rPr>
      </w:pPr>
    </w:p>
    <w:sectPr w:rsidR="00BA00AB" w:rsidRPr="00EB3209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D9BAC01" w14:textId="77777777" w:rsidR="00D46B5D" w:rsidRDefault="00D46B5D" w:rsidP="009139A6">
      <w:r>
        <w:separator/>
      </w:r>
    </w:p>
  </w:endnote>
  <w:endnote w:type="continuationSeparator" w:id="0">
    <w:p w14:paraId="7D517094" w14:textId="77777777" w:rsidR="00D46B5D" w:rsidRDefault="00D46B5D" w:rsidP="009139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FED5FCF" w14:textId="77777777" w:rsidR="009139A6" w:rsidRDefault="009139A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DC914BF" w14:textId="77777777" w:rsidR="009139A6" w:rsidRPr="009139A6" w:rsidRDefault="009139A6">
    <w:pPr>
      <w:pStyle w:val="Footer"/>
      <w:rPr>
        <w:rFonts w:cs="Times New Roman"/>
      </w:rPr>
    </w:pPr>
    <w:r w:rsidRPr="009139A6">
      <w:rPr>
        <w:rFonts w:cs="Times New Roman"/>
      </w:rPr>
      <w:t xml:space="preserve">Compilation copyright </w:t>
    </w:r>
    <w:proofErr w:type="spellStart"/>
    <w:r w:rsidRPr="009139A6">
      <w:rPr>
        <w:rFonts w:cs="Times New Roman"/>
      </w:rPr>
      <w:t>I.</w:t>
    </w:r>
    <w:proofErr w:type="gramStart"/>
    <w:r w:rsidRPr="009139A6">
      <w:rPr>
        <w:rFonts w:cs="Times New Roman"/>
      </w:rPr>
      <w:t>S.Rogers</w:t>
    </w:r>
    <w:proofErr w:type="spellEnd"/>
    <w:proofErr w:type="gramEnd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0C5FC18" w14:textId="77777777" w:rsidR="009139A6" w:rsidRDefault="009139A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6D6D5EF" w14:textId="77777777" w:rsidR="00D46B5D" w:rsidRDefault="00D46B5D" w:rsidP="009139A6">
      <w:r>
        <w:separator/>
      </w:r>
    </w:p>
  </w:footnote>
  <w:footnote w:type="continuationSeparator" w:id="0">
    <w:p w14:paraId="4A54868D" w14:textId="77777777" w:rsidR="00D46B5D" w:rsidRDefault="00D46B5D" w:rsidP="009139A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242DC1F" w14:textId="77777777" w:rsidR="009139A6" w:rsidRDefault="009139A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D5956D7" w14:textId="77777777" w:rsidR="009139A6" w:rsidRDefault="009139A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2C716FF" w14:textId="77777777" w:rsidR="009139A6" w:rsidRDefault="009139A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46B5D"/>
    <w:rsid w:val="000666E0"/>
    <w:rsid w:val="002510B7"/>
    <w:rsid w:val="005C130B"/>
    <w:rsid w:val="00826F5C"/>
    <w:rsid w:val="009139A6"/>
    <w:rsid w:val="009448BB"/>
    <w:rsid w:val="00947624"/>
    <w:rsid w:val="00A3176C"/>
    <w:rsid w:val="00AE65F8"/>
    <w:rsid w:val="00BA00AB"/>
    <w:rsid w:val="00CB4ED9"/>
    <w:rsid w:val="00D46B5D"/>
    <w:rsid w:val="00EB3209"/>
    <w:rsid w:val="00F41096"/>
    <w:rsid w:val="00F528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10E250E"/>
  <w15:chartTrackingRefBased/>
  <w15:docId w15:val="{46FEC116-31A5-4F6B-ADA7-A39A4D23482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Theme="minorHAnsi" w:hAnsi="Times New Roman" w:cstheme="minorBidi"/>
        <w:sz w:val="24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26F5C"/>
    <w:pPr>
      <w:spacing w:after="0" w:line="240" w:lineRule="auto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9139A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9139A6"/>
  </w:style>
  <w:style w:type="paragraph" w:styleId="Footer">
    <w:name w:val="footer"/>
    <w:basedOn w:val="Normal"/>
    <w:link w:val="Foot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9139A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Documents\Custom%20Office%20Templates\Book1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Book1</Template>
  <TotalTime>1</TotalTime>
  <Pages>1</Pages>
  <Words>55</Words>
  <Characters>316</Characters>
  <Application>Microsoft Office Word</Application>
  <DocSecurity>0</DocSecurity>
  <Lines>2</Lines>
  <Paragraphs>1</Paragraphs>
  <ScaleCrop>false</ScaleCrop>
  <Company/>
  <LinksUpToDate>false</LinksUpToDate>
  <CharactersWithSpaces>370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2024-02-22T17:24:00Z</dcterms:created>
  <dcterms:modified xsi:type="dcterms:W3CDTF">2024-02-22T17:25:00Z</dcterms:modified>
</cp:coreProperties>
</file>