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BBF" w:rsidRDefault="00780BBF" w:rsidP="00780B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MUSTON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80BBF" w:rsidRDefault="00780BBF" w:rsidP="00780B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Cropwell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780BBF" w:rsidRDefault="00780BBF" w:rsidP="00780B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0BBF" w:rsidRDefault="00780BBF" w:rsidP="00780B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0BBF" w:rsidRDefault="00780BBF" w:rsidP="00780B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780BBF" w:rsidRDefault="00780BBF" w:rsidP="00780B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held by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80BBF" w:rsidRDefault="00780BBF" w:rsidP="00780B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B730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21t-60)</w:t>
      </w:r>
    </w:p>
    <w:p w:rsidR="00780BBF" w:rsidRDefault="00780BBF" w:rsidP="00780B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0BBF" w:rsidRDefault="00780BBF" w:rsidP="00780B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80BBF" w:rsidRDefault="00780BBF" w:rsidP="00780B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2015</w:t>
      </w:r>
    </w:p>
    <w:sectPr w:rsidR="00DD5B8A" w:rsidRPr="00780B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BBF" w:rsidRDefault="00780BBF" w:rsidP="00564E3C">
      <w:pPr>
        <w:spacing w:after="0" w:line="240" w:lineRule="auto"/>
      </w:pPr>
      <w:r>
        <w:separator/>
      </w:r>
    </w:p>
  </w:endnote>
  <w:endnote w:type="continuationSeparator" w:id="0">
    <w:p w:rsidR="00780BBF" w:rsidRDefault="00780BB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80BBF">
      <w:rPr>
        <w:rFonts w:ascii="Times New Roman" w:hAnsi="Times New Roman" w:cs="Times New Roman"/>
        <w:noProof/>
        <w:sz w:val="24"/>
        <w:szCs w:val="24"/>
      </w:rPr>
      <w:t>18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BBF" w:rsidRDefault="00780BBF" w:rsidP="00564E3C">
      <w:pPr>
        <w:spacing w:after="0" w:line="240" w:lineRule="auto"/>
      </w:pPr>
      <w:r>
        <w:separator/>
      </w:r>
    </w:p>
  </w:footnote>
  <w:footnote w:type="continuationSeparator" w:id="0">
    <w:p w:rsidR="00780BBF" w:rsidRDefault="00780BB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BBF"/>
    <w:rsid w:val="00372DC6"/>
    <w:rsid w:val="00564E3C"/>
    <w:rsid w:val="0064591D"/>
    <w:rsid w:val="00780BB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E53ED"/>
  <w15:chartTrackingRefBased/>
  <w15:docId w15:val="{8D8E10D3-7AA0-45F0-8E89-7BB402950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80B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2015-10-18T21:37:00Z</dcterms:created>
  <dcterms:modified xsi:type="dcterms:W3CDTF">2015-10-18T21:37:00Z</dcterms:modified>
</cp:coreProperties>
</file>