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509" w:rsidRDefault="00A84509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</w:t>
      </w:r>
      <w:r w:rsidR="004C04B3">
        <w:rPr>
          <w:rFonts w:ascii="Times New Roman" w:hAnsi="Times New Roman" w:cs="Times New Roman"/>
          <w:sz w:val="24"/>
          <w:szCs w:val="24"/>
        </w:rPr>
        <w:t>-33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84509" w:rsidRDefault="00A84509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Cropwell, Nottinghamshire.</w:t>
      </w:r>
    </w:p>
    <w:p w:rsidR="00A84509" w:rsidRDefault="00A84509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4509" w:rsidRDefault="00A84509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4509" w:rsidRDefault="00A84509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A84509" w:rsidRDefault="00A84509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Margaret Aylesford, widow of Sir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84509" w:rsidRDefault="00A84509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A0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21-74)</w:t>
      </w:r>
    </w:p>
    <w:p w:rsidR="004C04B3" w:rsidRDefault="004C04B3" w:rsidP="004C04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4C04B3" w:rsidRDefault="004C04B3" w:rsidP="004C04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 w:rsidRPr="00694F6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4C04B3" w:rsidRDefault="004C04B3" w:rsidP="004C04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24-107)</w:t>
      </w:r>
    </w:p>
    <w:p w:rsidR="004C04B3" w:rsidRDefault="004C04B3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4509" w:rsidRDefault="00A84509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4509" w:rsidRDefault="00A84509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A84509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2015</w:t>
      </w:r>
    </w:p>
    <w:p w:rsidR="004C04B3" w:rsidRPr="00A84509" w:rsidRDefault="004C04B3" w:rsidP="00A845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September 2016</w:t>
      </w:r>
      <w:bookmarkStart w:id="0" w:name="_GoBack"/>
      <w:bookmarkEnd w:id="0"/>
    </w:p>
    <w:sectPr w:rsidR="004C04B3" w:rsidRPr="00A845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509" w:rsidRDefault="00A84509" w:rsidP="00564E3C">
      <w:pPr>
        <w:spacing w:after="0" w:line="240" w:lineRule="auto"/>
      </w:pPr>
      <w:r>
        <w:separator/>
      </w:r>
    </w:p>
  </w:endnote>
  <w:endnote w:type="continuationSeparator" w:id="0">
    <w:p w:rsidR="00A84509" w:rsidRDefault="00A8450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C04B3">
      <w:rPr>
        <w:rFonts w:ascii="Times New Roman" w:hAnsi="Times New Roman" w:cs="Times New Roman"/>
        <w:noProof/>
        <w:sz w:val="24"/>
        <w:szCs w:val="24"/>
      </w:rPr>
      <w:t>22 September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509" w:rsidRDefault="00A84509" w:rsidP="00564E3C">
      <w:pPr>
        <w:spacing w:after="0" w:line="240" w:lineRule="auto"/>
      </w:pPr>
      <w:r>
        <w:separator/>
      </w:r>
    </w:p>
  </w:footnote>
  <w:footnote w:type="continuationSeparator" w:id="0">
    <w:p w:rsidR="00A84509" w:rsidRDefault="00A8450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509"/>
    <w:rsid w:val="00372DC6"/>
    <w:rsid w:val="004C04B3"/>
    <w:rsid w:val="00564E3C"/>
    <w:rsid w:val="0064591D"/>
    <w:rsid w:val="00A8450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CFDBA"/>
  <w15:chartTrackingRefBased/>
  <w15:docId w15:val="{A169B392-11FF-4BC8-81AC-CFA5195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845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2015-10-27T21:26:00Z</dcterms:created>
  <dcterms:modified xsi:type="dcterms:W3CDTF">2016-09-22T07:36:00Z</dcterms:modified>
</cp:coreProperties>
</file>