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ECDA2" w14:textId="77777777" w:rsidR="007B7BDB" w:rsidRDefault="007B7BDB" w:rsidP="007B7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Elizabeth MUSTON</w:t>
      </w:r>
      <w:r>
        <w:rPr>
          <w:rFonts w:ascii="Times New Roman" w:hAnsi="Times New Roman" w:cs="Times New Roman"/>
        </w:rPr>
        <w:t xml:space="preserve">      (fl.1484)</w:t>
      </w:r>
    </w:p>
    <w:p w14:paraId="3443829D" w14:textId="77777777" w:rsidR="007B7BDB" w:rsidRDefault="007B7BDB" w:rsidP="007B7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Prioress of Syon, Middlesex.</w:t>
      </w:r>
    </w:p>
    <w:p w14:paraId="1CF694CF" w14:textId="77777777" w:rsidR="007B7BDB" w:rsidRDefault="007B7BDB" w:rsidP="007B7BDB">
      <w:pPr>
        <w:rPr>
          <w:rFonts w:ascii="Times New Roman" w:hAnsi="Times New Roman" w:cs="Times New Roman"/>
        </w:rPr>
      </w:pPr>
    </w:p>
    <w:p w14:paraId="3AB77F86" w14:textId="77777777" w:rsidR="007B7BDB" w:rsidRDefault="007B7BDB" w:rsidP="007B7BDB">
      <w:pPr>
        <w:rPr>
          <w:rFonts w:ascii="Times New Roman" w:hAnsi="Times New Roman" w:cs="Times New Roman"/>
        </w:rPr>
      </w:pPr>
    </w:p>
    <w:p w14:paraId="440073A4" w14:textId="77777777" w:rsidR="00372E0E" w:rsidRDefault="00372E0E" w:rsidP="00372E0E">
      <w:pPr>
        <w:pStyle w:val="NoSpacing"/>
      </w:pPr>
      <w:r>
        <w:tab/>
        <w:t>1483</w:t>
      </w:r>
      <w:r>
        <w:tab/>
        <w:t>She made a plaint of debt against Thomas, Prior of Spalding(q.v.).</w:t>
      </w:r>
    </w:p>
    <w:p w14:paraId="60612821" w14:textId="77777777" w:rsidR="00372E0E" w:rsidRDefault="00372E0E" w:rsidP="00372E0E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6FE875EA" w14:textId="0391778A" w:rsidR="00372E0E" w:rsidRDefault="00372E0E" w:rsidP="00372E0E">
      <w:pPr>
        <w:pStyle w:val="NoSpacing"/>
        <w:ind w:left="1440" w:hanging="720"/>
      </w:pPr>
      <w:r>
        <w:t>1483</w:t>
      </w:r>
      <w:r>
        <w:tab/>
        <w:t>She made a plaint of debt against Thomas, Abbot of Winchcombe(q.v.).  (ibid.)</w:t>
      </w:r>
      <w:r>
        <w:t xml:space="preserve">. </w:t>
      </w:r>
    </w:p>
    <w:p w14:paraId="2CA4059B" w14:textId="77777777" w:rsidR="007B7BDB" w:rsidRDefault="007B7BDB" w:rsidP="007B7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made a plaint of non-payment of an annual rent against Thomas</w:t>
      </w:r>
    </w:p>
    <w:p w14:paraId="2B77E18D" w14:textId="77777777" w:rsidR="007B7BDB" w:rsidRDefault="007B7BDB" w:rsidP="007B7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Unknown, Prior of Spalding, Lincolnshire.</w:t>
      </w:r>
    </w:p>
    <w:p w14:paraId="3114BAAF" w14:textId="77777777" w:rsidR="007B7BDB" w:rsidRDefault="007B7BDB" w:rsidP="007B7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34AAAF6" w14:textId="77777777" w:rsidR="007B7BDB" w:rsidRDefault="007B7BDB" w:rsidP="007B7BDB">
      <w:pPr>
        <w:rPr>
          <w:rFonts w:ascii="Times New Roman" w:hAnsi="Times New Roman" w:cs="Times New Roman"/>
        </w:rPr>
      </w:pPr>
    </w:p>
    <w:p w14:paraId="628D5B9C" w14:textId="77777777" w:rsidR="007B7BDB" w:rsidRDefault="007B7BDB" w:rsidP="007B7BDB">
      <w:pPr>
        <w:rPr>
          <w:rFonts w:ascii="Times New Roman" w:hAnsi="Times New Roman" w:cs="Times New Roman"/>
        </w:rPr>
      </w:pPr>
    </w:p>
    <w:p w14:paraId="64004B03" w14:textId="77777777" w:rsidR="007B7BDB" w:rsidRDefault="007B7BDB" w:rsidP="007B7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February 2019</w:t>
      </w:r>
    </w:p>
    <w:p w14:paraId="6657175C" w14:textId="59FEA40D" w:rsidR="00372E0E" w:rsidRDefault="00372E0E" w:rsidP="007B7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June 2023</w:t>
      </w:r>
    </w:p>
    <w:p w14:paraId="5F6B6792" w14:textId="77777777" w:rsidR="006B2F86" w:rsidRPr="00E71FC3" w:rsidRDefault="00372E0E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18290" w14:textId="77777777" w:rsidR="007B7BDB" w:rsidRDefault="007B7BDB" w:rsidP="00E71FC3">
      <w:r>
        <w:separator/>
      </w:r>
    </w:p>
  </w:endnote>
  <w:endnote w:type="continuationSeparator" w:id="0">
    <w:p w14:paraId="0E329A0C" w14:textId="77777777" w:rsidR="007B7BDB" w:rsidRDefault="007B7BD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FA1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13CA8" w14:textId="77777777" w:rsidR="007B7BDB" w:rsidRDefault="007B7BDB" w:rsidP="00E71FC3">
      <w:r>
        <w:separator/>
      </w:r>
    </w:p>
  </w:footnote>
  <w:footnote w:type="continuationSeparator" w:id="0">
    <w:p w14:paraId="391F264C" w14:textId="77777777" w:rsidR="007B7BDB" w:rsidRDefault="007B7BD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DB"/>
    <w:rsid w:val="001A7C09"/>
    <w:rsid w:val="00372E0E"/>
    <w:rsid w:val="00577BD5"/>
    <w:rsid w:val="00656CBA"/>
    <w:rsid w:val="006A1F77"/>
    <w:rsid w:val="00733BE7"/>
    <w:rsid w:val="007B7BD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EB558"/>
  <w15:chartTrackingRefBased/>
  <w15:docId w15:val="{8866BF48-3E65-4CE9-AB18-E483D96C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BD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72E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2019-02-11T19:53:00Z</dcterms:created>
  <dcterms:modified xsi:type="dcterms:W3CDTF">2023-06-03T13:23:00Z</dcterms:modified>
</cp:coreProperties>
</file>