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6F8614" w14:textId="77777777" w:rsidR="00507C45" w:rsidRDefault="00507C45" w:rsidP="00507C4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Anne MUSTON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fl.1456)</w:t>
      </w:r>
    </w:p>
    <w:p w14:paraId="0277A382" w14:textId="77777777" w:rsidR="00507C45" w:rsidRDefault="00507C45" w:rsidP="00507C4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Saltwood</w:t>
      </w:r>
      <w:proofErr w:type="spellEnd"/>
      <w:r>
        <w:rPr>
          <w:rFonts w:ascii="Times New Roman" w:hAnsi="Times New Roman" w:cs="Times New Roman"/>
          <w:sz w:val="24"/>
          <w:szCs w:val="24"/>
        </w:rPr>
        <w:t>, Kent.</w:t>
      </w:r>
    </w:p>
    <w:p w14:paraId="42C85777" w14:textId="77777777" w:rsidR="00507C45" w:rsidRDefault="00507C45" w:rsidP="00507C4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AD054A4" w14:textId="77777777" w:rsidR="00507C45" w:rsidRDefault="00507C45" w:rsidP="00507C4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54BCAFB" w14:textId="77777777" w:rsidR="00507C45" w:rsidRDefault="00507C45" w:rsidP="00507C4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1456</w:t>
      </w:r>
      <w:r>
        <w:rPr>
          <w:rFonts w:ascii="Times New Roman" w:hAnsi="Times New Roman" w:cs="Times New Roman"/>
          <w:sz w:val="24"/>
          <w:szCs w:val="24"/>
        </w:rPr>
        <w:tab/>
        <w:t>She made her Will.</w:t>
      </w:r>
    </w:p>
    <w:p w14:paraId="07B6C9E4" w14:textId="77777777" w:rsidR="00507C45" w:rsidRDefault="00507C45" w:rsidP="00507C4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6B0142">
          <w:rPr>
            <w:rStyle w:val="Hyperlink"/>
            <w:rFonts w:ascii="Times New Roman" w:hAnsi="Times New Roman" w:cs="Times New Roman"/>
            <w:sz w:val="24"/>
            <w:szCs w:val="24"/>
          </w:rPr>
          <w:t>https://www.kentarchaeology.org.uk/Research/Libr/Wills/NameOrder/M.htm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0A6BE6FB" w14:textId="77777777" w:rsidR="00507C45" w:rsidRDefault="00507C45" w:rsidP="00507C4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888D2AB" w14:textId="77777777" w:rsidR="00507C45" w:rsidRDefault="00507C45" w:rsidP="00507C4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406DFC2" w14:textId="77777777" w:rsidR="00507C45" w:rsidRDefault="00507C45" w:rsidP="00507C4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April 2022</w:t>
      </w:r>
    </w:p>
    <w:p w14:paraId="463391B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FF7E78" w14:textId="77777777" w:rsidR="00507C45" w:rsidRDefault="00507C45" w:rsidP="009139A6">
      <w:r>
        <w:separator/>
      </w:r>
    </w:p>
  </w:endnote>
  <w:endnote w:type="continuationSeparator" w:id="0">
    <w:p w14:paraId="6DEB6CE5" w14:textId="77777777" w:rsidR="00507C45" w:rsidRDefault="00507C4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B600C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BBC05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33D48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6A132A" w14:textId="77777777" w:rsidR="00507C45" w:rsidRDefault="00507C45" w:rsidP="009139A6">
      <w:r>
        <w:separator/>
      </w:r>
    </w:p>
  </w:footnote>
  <w:footnote w:type="continuationSeparator" w:id="0">
    <w:p w14:paraId="33BBEDCA" w14:textId="77777777" w:rsidR="00507C45" w:rsidRDefault="00507C4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B3AE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DF9B3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7AF55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C45"/>
    <w:rsid w:val="000666E0"/>
    <w:rsid w:val="002510B7"/>
    <w:rsid w:val="00507C45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7FE123"/>
  <w15:chartTrackingRefBased/>
  <w15:docId w15:val="{67D551D4-90B3-4345-9CC9-C42162A12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07C4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M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2022-04-17T20:05:00Z</dcterms:created>
  <dcterms:modified xsi:type="dcterms:W3CDTF">2022-04-17T20:05:00Z</dcterms:modified>
</cp:coreProperties>
</file>