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999B8C" w14:textId="77777777" w:rsidR="009B08AF" w:rsidRDefault="009B08AF" w:rsidP="009B08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MUSTEHEDE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CF10B32" w14:textId="77777777" w:rsidR="009B08AF" w:rsidRDefault="009B08AF" w:rsidP="009B08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Clerk.</w:t>
      </w:r>
    </w:p>
    <w:p w14:paraId="464765FD" w14:textId="77777777" w:rsidR="009B08AF" w:rsidRDefault="009B08AF" w:rsidP="009B08AF">
      <w:pPr>
        <w:rPr>
          <w:rFonts w:ascii="Times New Roman" w:hAnsi="Times New Roman" w:cs="Times New Roman"/>
        </w:rPr>
      </w:pPr>
    </w:p>
    <w:p w14:paraId="3C2084C9" w14:textId="77777777" w:rsidR="009B08AF" w:rsidRDefault="009B08AF" w:rsidP="009B08AF">
      <w:pPr>
        <w:rPr>
          <w:rFonts w:ascii="Times New Roman" w:hAnsi="Times New Roman" w:cs="Times New Roman"/>
        </w:rPr>
      </w:pPr>
    </w:p>
    <w:p w14:paraId="4692DFBF" w14:textId="77777777" w:rsidR="009B08AF" w:rsidRDefault="009B08AF" w:rsidP="009B08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Clareborough</w:t>
      </w:r>
      <w:proofErr w:type="spellEnd"/>
      <w:r>
        <w:rPr>
          <w:rFonts w:ascii="Times New Roman" w:hAnsi="Times New Roman" w:cs="Times New Roman"/>
        </w:rPr>
        <w:t xml:space="preserve">, Abbot of </w:t>
      </w:r>
    </w:p>
    <w:p w14:paraId="0B9E7C3B" w14:textId="77777777" w:rsidR="009B08AF" w:rsidRDefault="009B08AF" w:rsidP="009B08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Garendon</w:t>
      </w:r>
      <w:proofErr w:type="spellEnd"/>
      <w:r>
        <w:rPr>
          <w:rFonts w:ascii="Times New Roman" w:hAnsi="Times New Roman" w:cs="Times New Roman"/>
        </w:rPr>
        <w:t>, Leicestershire(q.v.).</w:t>
      </w:r>
    </w:p>
    <w:p w14:paraId="5A108EBE" w14:textId="77777777" w:rsidR="009B08AF" w:rsidRDefault="009B08AF" w:rsidP="009B08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4840E86A" w14:textId="77777777" w:rsidR="009B08AF" w:rsidRDefault="009B08AF" w:rsidP="009B08AF">
      <w:pPr>
        <w:rPr>
          <w:rFonts w:ascii="Times New Roman" w:hAnsi="Times New Roman" w:cs="Times New Roman"/>
        </w:rPr>
      </w:pPr>
    </w:p>
    <w:p w14:paraId="7D20F8BB" w14:textId="77777777" w:rsidR="009B08AF" w:rsidRDefault="009B08AF" w:rsidP="009B08AF">
      <w:pPr>
        <w:rPr>
          <w:rFonts w:ascii="Times New Roman" w:hAnsi="Times New Roman" w:cs="Times New Roman"/>
        </w:rPr>
      </w:pPr>
    </w:p>
    <w:p w14:paraId="74F3100C" w14:textId="77777777" w:rsidR="009B08AF" w:rsidRDefault="009B08AF" w:rsidP="009B08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July 2018.</w:t>
      </w:r>
    </w:p>
    <w:p w14:paraId="5E4AB684" w14:textId="77777777" w:rsidR="006B2F86" w:rsidRPr="00E71FC3" w:rsidRDefault="009B08A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FAC6FF" w14:textId="77777777" w:rsidR="009B08AF" w:rsidRDefault="009B08AF" w:rsidP="00E71FC3">
      <w:r>
        <w:separator/>
      </w:r>
    </w:p>
  </w:endnote>
  <w:endnote w:type="continuationSeparator" w:id="0">
    <w:p w14:paraId="606077F5" w14:textId="77777777" w:rsidR="009B08AF" w:rsidRDefault="009B08A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0A04E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48E135" w14:textId="77777777" w:rsidR="009B08AF" w:rsidRDefault="009B08AF" w:rsidP="00E71FC3">
      <w:r>
        <w:separator/>
      </w:r>
    </w:p>
  </w:footnote>
  <w:footnote w:type="continuationSeparator" w:id="0">
    <w:p w14:paraId="3DAD7D7F" w14:textId="77777777" w:rsidR="009B08AF" w:rsidRDefault="009B08A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8AF"/>
    <w:rsid w:val="001A7C09"/>
    <w:rsid w:val="00577BD5"/>
    <w:rsid w:val="00656CBA"/>
    <w:rsid w:val="006A1F77"/>
    <w:rsid w:val="00733BE7"/>
    <w:rsid w:val="009B08A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441DC"/>
  <w15:chartTrackingRefBased/>
  <w15:docId w15:val="{DEACFB54-3FE4-4C50-A708-77BA1B9DD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08A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2018-07-27T20:21:00Z</dcterms:created>
  <dcterms:modified xsi:type="dcterms:W3CDTF">2018-07-27T20:22:00Z</dcterms:modified>
</cp:coreProperties>
</file>