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C8F17" w14:textId="77777777" w:rsidR="00132679" w:rsidRDefault="00132679" w:rsidP="001326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MUSTED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63BA48EF" w14:textId="77777777" w:rsidR="00132679" w:rsidRDefault="00132679" w:rsidP="001326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8CE205" w14:textId="77777777" w:rsidR="00132679" w:rsidRDefault="00132679" w:rsidP="001326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C7DAEB" w14:textId="77777777" w:rsidR="00132679" w:rsidRDefault="00132679" w:rsidP="001326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John, Abbot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Garendon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5264202" w14:textId="77777777" w:rsidR="00132679" w:rsidRDefault="00132679" w:rsidP="001326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7BF425D" w14:textId="77777777" w:rsidR="00132679" w:rsidRDefault="00132679" w:rsidP="001326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619205" w14:textId="77777777" w:rsidR="00132679" w:rsidRDefault="00132679" w:rsidP="001326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2BB868" w14:textId="77777777" w:rsidR="00132679" w:rsidRDefault="00132679" w:rsidP="001326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2022</w:t>
      </w:r>
    </w:p>
    <w:p w14:paraId="074849D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56EB2" w14:textId="77777777" w:rsidR="00132679" w:rsidRDefault="00132679" w:rsidP="009139A6">
      <w:r>
        <w:separator/>
      </w:r>
    </w:p>
  </w:endnote>
  <w:endnote w:type="continuationSeparator" w:id="0">
    <w:p w14:paraId="43E4E1C8" w14:textId="77777777" w:rsidR="00132679" w:rsidRDefault="001326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2BA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3272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56A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681FE" w14:textId="77777777" w:rsidR="00132679" w:rsidRDefault="00132679" w:rsidP="009139A6">
      <w:r>
        <w:separator/>
      </w:r>
    </w:p>
  </w:footnote>
  <w:footnote w:type="continuationSeparator" w:id="0">
    <w:p w14:paraId="254E4DF8" w14:textId="77777777" w:rsidR="00132679" w:rsidRDefault="001326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D8E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87C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002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679"/>
    <w:rsid w:val="000666E0"/>
    <w:rsid w:val="0013267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B6855"/>
  <w15:chartTrackingRefBased/>
  <w15:docId w15:val="{DD6171D9-DD75-4D43-9C2B-1A3A964E2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326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2022-05-01T20:10:00Z</dcterms:created>
  <dcterms:modified xsi:type="dcterms:W3CDTF">2022-05-01T20:11:00Z</dcterms:modified>
</cp:coreProperties>
</file>