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6F723" w14:textId="77777777" w:rsidR="00864162" w:rsidRDefault="00864162" w:rsidP="00864162">
      <w:pPr>
        <w:pStyle w:val="NoSpacing"/>
      </w:pPr>
      <w:r>
        <w:rPr>
          <w:u w:val="single"/>
        </w:rPr>
        <w:t>Roger MUSTARDER</w:t>
      </w:r>
      <w:r>
        <w:t xml:space="preserve">     </w:t>
      </w:r>
      <w:r>
        <w:t>(fl.1438)</w:t>
      </w:r>
    </w:p>
    <w:p w14:paraId="1753A4A7" w14:textId="77777777" w:rsidR="00864162" w:rsidRDefault="00864162" w:rsidP="00864162">
      <w:pPr>
        <w:pStyle w:val="NoSpacing"/>
      </w:pPr>
    </w:p>
    <w:p w14:paraId="7EE05136" w14:textId="77777777" w:rsidR="00864162" w:rsidRDefault="00864162" w:rsidP="00864162">
      <w:pPr>
        <w:pStyle w:val="NoSpacing"/>
      </w:pPr>
    </w:p>
    <w:p w14:paraId="7E988DCF" w14:textId="77777777" w:rsidR="00864162" w:rsidRDefault="00864162" w:rsidP="00864162">
      <w:pPr>
        <w:pStyle w:val="NoSpacing"/>
      </w:pPr>
      <w:r>
        <w:t xml:space="preserve">  9 Jun.1438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Witham, Essex,</w:t>
      </w:r>
    </w:p>
    <w:p w14:paraId="3D852E84" w14:textId="77777777" w:rsidR="00864162" w:rsidRDefault="00864162" w:rsidP="00864162">
      <w:pPr>
        <w:pStyle w:val="NoSpacing"/>
      </w:pPr>
      <w:r>
        <w:tab/>
      </w:r>
      <w:r>
        <w:tab/>
        <w:t xml:space="preserve">into lands of the late Peter </w:t>
      </w:r>
      <w:proofErr w:type="spellStart"/>
      <w:r>
        <w:t>Boxstede</w:t>
      </w:r>
      <w:proofErr w:type="spellEnd"/>
      <w:r>
        <w:t>(q.v.).</w:t>
      </w:r>
    </w:p>
    <w:p w14:paraId="39566295" w14:textId="77777777" w:rsidR="00864162" w:rsidRDefault="00864162" w:rsidP="00864162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25-45)</w:t>
      </w:r>
    </w:p>
    <w:p w14:paraId="4210C5CC" w14:textId="77777777" w:rsidR="00864162" w:rsidRDefault="00864162" w:rsidP="00864162">
      <w:pPr>
        <w:pStyle w:val="NoSpacing"/>
      </w:pPr>
    </w:p>
    <w:p w14:paraId="1880EA85" w14:textId="77777777" w:rsidR="00864162" w:rsidRDefault="00864162" w:rsidP="00864162">
      <w:pPr>
        <w:pStyle w:val="NoSpacing"/>
      </w:pPr>
    </w:p>
    <w:p w14:paraId="24B1A7C4" w14:textId="77777777" w:rsidR="00864162" w:rsidRDefault="00864162" w:rsidP="00864162">
      <w:pPr>
        <w:pStyle w:val="NoSpacing"/>
      </w:pPr>
      <w:r>
        <w:t>25 October 2019</w:t>
      </w:r>
    </w:p>
    <w:p w14:paraId="43AD8EA3" w14:textId="24C91403" w:rsidR="006B2F86" w:rsidRPr="00864162" w:rsidRDefault="00864162" w:rsidP="00E71FC3">
      <w:pPr>
        <w:pStyle w:val="NoSpacing"/>
      </w:pPr>
      <w:bookmarkStart w:id="0" w:name="_GoBack"/>
      <w:bookmarkEnd w:id="0"/>
    </w:p>
    <w:sectPr w:rsidR="006B2F86" w:rsidRPr="00864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187AB" w14:textId="77777777" w:rsidR="00864162" w:rsidRDefault="00864162" w:rsidP="00E71FC3">
      <w:pPr>
        <w:spacing w:after="0" w:line="240" w:lineRule="auto"/>
      </w:pPr>
      <w:r>
        <w:separator/>
      </w:r>
    </w:p>
  </w:endnote>
  <w:endnote w:type="continuationSeparator" w:id="0">
    <w:p w14:paraId="49FB13DE" w14:textId="77777777" w:rsidR="00864162" w:rsidRDefault="00864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835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785B2" w14:textId="77777777" w:rsidR="00864162" w:rsidRDefault="00864162" w:rsidP="00E71FC3">
      <w:pPr>
        <w:spacing w:after="0" w:line="240" w:lineRule="auto"/>
      </w:pPr>
      <w:r>
        <w:separator/>
      </w:r>
    </w:p>
  </w:footnote>
  <w:footnote w:type="continuationSeparator" w:id="0">
    <w:p w14:paraId="2D4DF6E0" w14:textId="77777777" w:rsidR="00864162" w:rsidRDefault="00864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62"/>
    <w:rsid w:val="001A7C09"/>
    <w:rsid w:val="00577BD5"/>
    <w:rsid w:val="00656CBA"/>
    <w:rsid w:val="006A1F77"/>
    <w:rsid w:val="00733BE7"/>
    <w:rsid w:val="0086416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0A66E"/>
  <w15:chartTrackingRefBased/>
  <w15:docId w15:val="{535BEB3C-9C33-4130-929C-666B0407A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5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2019-10-25T20:50:00Z</dcterms:created>
  <dcterms:modified xsi:type="dcterms:W3CDTF">2019-10-25T20:50:00Z</dcterms:modified>
</cp:coreProperties>
</file>