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5003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MUSTARD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38A41BC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87713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D136E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High </w:t>
      </w:r>
      <w:proofErr w:type="spellStart"/>
      <w:r>
        <w:rPr>
          <w:rFonts w:ascii="Times New Roman" w:hAnsi="Times New Roman" w:cs="Times New Roman"/>
          <w:sz w:val="24"/>
          <w:szCs w:val="24"/>
        </w:rPr>
        <w:t>Wycomb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36F42A6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E5C8C0F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19-71)</w:t>
      </w:r>
    </w:p>
    <w:p w14:paraId="2F75E64E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1036B" w14:textId="77777777" w:rsidR="00B875D4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D0BD7" w14:textId="77777777" w:rsidR="00B875D4" w:rsidRPr="007A5997" w:rsidRDefault="00B875D4" w:rsidP="00B87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196DC843" w14:textId="7B7C2D7D" w:rsidR="00BA00AB" w:rsidRPr="00B875D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875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069E5" w14:textId="77777777" w:rsidR="00B875D4" w:rsidRDefault="00B875D4" w:rsidP="009139A6">
      <w:r>
        <w:separator/>
      </w:r>
    </w:p>
  </w:endnote>
  <w:endnote w:type="continuationSeparator" w:id="0">
    <w:p w14:paraId="719231BB" w14:textId="77777777" w:rsidR="00B875D4" w:rsidRDefault="00B875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57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296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43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87939" w14:textId="77777777" w:rsidR="00B875D4" w:rsidRDefault="00B875D4" w:rsidP="009139A6">
      <w:r>
        <w:separator/>
      </w:r>
    </w:p>
  </w:footnote>
  <w:footnote w:type="continuationSeparator" w:id="0">
    <w:p w14:paraId="4563ECA7" w14:textId="77777777" w:rsidR="00B875D4" w:rsidRDefault="00B875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70C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54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9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D4"/>
    <w:rsid w:val="000666E0"/>
    <w:rsid w:val="002510B7"/>
    <w:rsid w:val="005C130B"/>
    <w:rsid w:val="00826F5C"/>
    <w:rsid w:val="009139A6"/>
    <w:rsid w:val="009448BB"/>
    <w:rsid w:val="00A3176C"/>
    <w:rsid w:val="00AE65F8"/>
    <w:rsid w:val="00B875D4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B702"/>
  <w15:chartTrackingRefBased/>
  <w15:docId w15:val="{7F1CECC7-E494-4CFF-B9DE-EBAE3C9A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2022-03-22T20:29:00Z</dcterms:created>
  <dcterms:modified xsi:type="dcterms:W3CDTF">2022-03-22T20:30:00Z</dcterms:modified>
</cp:coreProperties>
</file>