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5450D" w14:textId="77777777" w:rsidR="00130EAA" w:rsidRDefault="00130EAA" w:rsidP="00130E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MUSTARD, the younger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0286CAE9" w14:textId="77777777" w:rsidR="00130EAA" w:rsidRDefault="00130EAA" w:rsidP="00130E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Donwere</w:t>
      </w:r>
      <w:proofErr w:type="spellEnd"/>
      <w:r>
        <w:rPr>
          <w:rFonts w:cs="Times New Roman"/>
          <w:szCs w:val="24"/>
        </w:rPr>
        <w:t>, Somerset. Husbandman.</w:t>
      </w:r>
    </w:p>
    <w:p w14:paraId="0822EF31" w14:textId="77777777" w:rsidR="00130EAA" w:rsidRDefault="00130EAA" w:rsidP="00130EAA">
      <w:pPr>
        <w:pStyle w:val="NoSpacing"/>
        <w:rPr>
          <w:rFonts w:cs="Times New Roman"/>
          <w:szCs w:val="24"/>
        </w:rPr>
      </w:pPr>
    </w:p>
    <w:p w14:paraId="3F3ED42A" w14:textId="77777777" w:rsidR="00130EAA" w:rsidRDefault="00130EAA" w:rsidP="00130EAA">
      <w:pPr>
        <w:pStyle w:val="NoSpacing"/>
        <w:rPr>
          <w:rFonts w:cs="Times New Roman"/>
          <w:szCs w:val="24"/>
        </w:rPr>
      </w:pPr>
    </w:p>
    <w:p w14:paraId="685E23EA" w14:textId="77777777" w:rsidR="00130EAA" w:rsidRDefault="00130EAA" w:rsidP="00130E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Oct.1452</w:t>
      </w:r>
      <w:r>
        <w:rPr>
          <w:rFonts w:cs="Times New Roman"/>
          <w:szCs w:val="24"/>
        </w:rPr>
        <w:tab/>
        <w:t>He was pardoned for not appearing to answer Richard Ware(q.v.) touching</w:t>
      </w:r>
    </w:p>
    <w:p w14:paraId="7E94C2A9" w14:textId="77777777" w:rsidR="00130EAA" w:rsidRDefault="00130EAA" w:rsidP="00130E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 debt of 40s.    (C.P.R. 1452-61 p.3)</w:t>
      </w:r>
    </w:p>
    <w:p w14:paraId="2BFCDADC" w14:textId="77777777" w:rsidR="00130EAA" w:rsidRDefault="00130EAA" w:rsidP="00130EAA">
      <w:pPr>
        <w:pStyle w:val="NoSpacing"/>
        <w:rPr>
          <w:rFonts w:cs="Times New Roman"/>
          <w:szCs w:val="24"/>
        </w:rPr>
      </w:pPr>
    </w:p>
    <w:p w14:paraId="1E65015E" w14:textId="77777777" w:rsidR="00130EAA" w:rsidRDefault="00130EAA" w:rsidP="00130EAA">
      <w:pPr>
        <w:pStyle w:val="NoSpacing"/>
        <w:rPr>
          <w:rFonts w:cs="Times New Roman"/>
          <w:szCs w:val="24"/>
        </w:rPr>
      </w:pPr>
    </w:p>
    <w:p w14:paraId="23F225A7" w14:textId="77777777" w:rsidR="00130EAA" w:rsidRDefault="00130EAA" w:rsidP="00130E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2024</w:t>
      </w:r>
    </w:p>
    <w:p w14:paraId="70B28F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D95AC" w14:textId="77777777" w:rsidR="00130EAA" w:rsidRDefault="00130EAA" w:rsidP="009139A6">
      <w:r>
        <w:separator/>
      </w:r>
    </w:p>
  </w:endnote>
  <w:endnote w:type="continuationSeparator" w:id="0">
    <w:p w14:paraId="33171550" w14:textId="77777777" w:rsidR="00130EAA" w:rsidRDefault="00130E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F7A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966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63F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EA7809" w14:textId="77777777" w:rsidR="00130EAA" w:rsidRDefault="00130EAA" w:rsidP="009139A6">
      <w:r>
        <w:separator/>
      </w:r>
    </w:p>
  </w:footnote>
  <w:footnote w:type="continuationSeparator" w:id="0">
    <w:p w14:paraId="000DAE36" w14:textId="77777777" w:rsidR="00130EAA" w:rsidRDefault="00130E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26B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2C7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2F4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EAA"/>
    <w:rsid w:val="000666E0"/>
    <w:rsid w:val="00130EAA"/>
    <w:rsid w:val="002510B7"/>
    <w:rsid w:val="00270799"/>
    <w:rsid w:val="005C130B"/>
    <w:rsid w:val="006B20B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F3714"/>
  <w15:chartTrackingRefBased/>
  <w15:docId w15:val="{B6C030AF-908E-407D-8F01-86699CEC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2024-06-12T20:29:00Z</dcterms:created>
  <dcterms:modified xsi:type="dcterms:W3CDTF">2024-06-12T20:30:00Z</dcterms:modified>
</cp:coreProperties>
</file>