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A6AE3" w14:textId="688696D8" w:rsidR="00BA00AB" w:rsidRDefault="00835A0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MUSSENDEN</w:t>
      </w:r>
      <w:r>
        <w:rPr>
          <w:rFonts w:ascii="Times New Roman" w:hAnsi="Times New Roman" w:cs="Times New Roman"/>
          <w:sz w:val="24"/>
          <w:szCs w:val="24"/>
        </w:rPr>
        <w:t xml:space="preserve">       (fl.1480-1)</w:t>
      </w:r>
    </w:p>
    <w:p w14:paraId="0E55BFE7" w14:textId="2E140D06" w:rsidR="00835A01" w:rsidRDefault="00835A0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5244780B" w14:textId="27BE282C" w:rsidR="00835A01" w:rsidRDefault="00835A0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17E239" w14:textId="404E6E10" w:rsidR="00835A01" w:rsidRDefault="00835A0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3D04D4" w14:textId="35C6D0AB" w:rsidR="00835A01" w:rsidRDefault="00835A01" w:rsidP="00835A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Bernard Mussenden(q.v.).</w:t>
      </w:r>
    </w:p>
    <w:p w14:paraId="50EF0F08" w14:textId="6023E485" w:rsidR="00835A01" w:rsidRDefault="00835A01" w:rsidP="00835A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Northern Genealogist” for 1885 ed. A. Gibbons, F.S.A. </w:t>
      </w:r>
    </w:p>
    <w:p w14:paraId="3C132346" w14:textId="53E3613F" w:rsidR="00835A01" w:rsidRDefault="00835A01" w:rsidP="00835A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published in York by J.Simpson p.</w:t>
      </w:r>
      <w:r>
        <w:rPr>
          <w:rFonts w:ascii="Times New Roman" w:hAnsi="Times New Roman" w:cs="Times New Roman"/>
          <w:sz w:val="24"/>
          <w:szCs w:val="24"/>
        </w:rPr>
        <w:t>71)</w:t>
      </w:r>
    </w:p>
    <w:p w14:paraId="5516A027" w14:textId="600AD215" w:rsidR="00835A01" w:rsidRDefault="00835A01" w:rsidP="00835A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2A4846" w14:textId="63235455" w:rsidR="00835A01" w:rsidRDefault="00835A01" w:rsidP="00835A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6735D7" w14:textId="7DCDEF19" w:rsidR="00835A01" w:rsidRDefault="007F0DC9" w:rsidP="00835A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1480-1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Roll.     (ibid.)</w:t>
      </w:r>
    </w:p>
    <w:p w14:paraId="605A8BC4" w14:textId="0CB0B772" w:rsidR="007F0DC9" w:rsidRDefault="007F0DC9" w:rsidP="00835A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7A50B3" w14:textId="5976DD62" w:rsidR="007F0DC9" w:rsidRDefault="007F0DC9" w:rsidP="00835A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17EA45" w14:textId="66649429" w:rsidR="007F0DC9" w:rsidRPr="00835A01" w:rsidRDefault="007F0DC9" w:rsidP="00835A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November 2021</w:t>
      </w:r>
    </w:p>
    <w:sectPr w:rsidR="007F0DC9" w:rsidRPr="00835A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BBF93" w14:textId="77777777" w:rsidR="00835A01" w:rsidRDefault="00835A01" w:rsidP="009139A6">
      <w:r>
        <w:separator/>
      </w:r>
    </w:p>
  </w:endnote>
  <w:endnote w:type="continuationSeparator" w:id="0">
    <w:p w14:paraId="27C6EA3B" w14:textId="77777777" w:rsidR="00835A01" w:rsidRDefault="00835A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A57E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A942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CA8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32F00" w14:textId="77777777" w:rsidR="00835A01" w:rsidRDefault="00835A01" w:rsidP="009139A6">
      <w:r>
        <w:separator/>
      </w:r>
    </w:p>
  </w:footnote>
  <w:footnote w:type="continuationSeparator" w:id="0">
    <w:p w14:paraId="66FA940F" w14:textId="77777777" w:rsidR="00835A01" w:rsidRDefault="00835A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37E8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50E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E82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A01"/>
    <w:rsid w:val="000666E0"/>
    <w:rsid w:val="002510B7"/>
    <w:rsid w:val="005C130B"/>
    <w:rsid w:val="007F0DC9"/>
    <w:rsid w:val="00826F5C"/>
    <w:rsid w:val="00835A01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FD18E"/>
  <w15:chartTrackingRefBased/>
  <w15:docId w15:val="{C5414412-2B86-45A7-A89D-A4F7546AE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14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2021-11-18T19:48:00Z</dcterms:created>
  <dcterms:modified xsi:type="dcterms:W3CDTF">2021-11-18T20:02:00Z</dcterms:modified>
</cp:coreProperties>
</file>