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82F4E8" w14:textId="77777777" w:rsidR="00275F81" w:rsidRDefault="00275F81" w:rsidP="00275F8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Isabel MUSSENDEN</w:t>
      </w:r>
      <w:r>
        <w:rPr>
          <w:rFonts w:eastAsia="Times New Roman" w:cs="Times New Roman"/>
          <w:szCs w:val="24"/>
        </w:rPr>
        <w:t xml:space="preserve">       (d.ca..1442)</w:t>
      </w:r>
    </w:p>
    <w:p w14:paraId="54FA5D8B" w14:textId="77777777" w:rsidR="00275F81" w:rsidRDefault="00275F81" w:rsidP="00275F8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Widow.</w:t>
      </w:r>
    </w:p>
    <w:p w14:paraId="23E3819A" w14:textId="77777777" w:rsidR="00275F81" w:rsidRDefault="00275F81" w:rsidP="00275F81">
      <w:pPr>
        <w:pStyle w:val="NoSpacing"/>
        <w:rPr>
          <w:rFonts w:eastAsia="Times New Roman" w:cs="Times New Roman"/>
          <w:szCs w:val="24"/>
        </w:rPr>
      </w:pPr>
    </w:p>
    <w:p w14:paraId="69EFBE32" w14:textId="77777777" w:rsidR="00275F81" w:rsidRDefault="00275F81" w:rsidP="00275F81">
      <w:pPr>
        <w:pStyle w:val="NoSpacing"/>
        <w:rPr>
          <w:rFonts w:eastAsia="Times New Roman" w:cs="Times New Roman"/>
          <w:szCs w:val="24"/>
        </w:rPr>
      </w:pPr>
    </w:p>
    <w:p w14:paraId="2D60686B" w14:textId="7DB017B8" w:rsidR="00275F81" w:rsidRDefault="00275F81" w:rsidP="00275F8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= Bernard</w:t>
      </w:r>
      <w:r w:rsidR="00BF31C7">
        <w:rPr>
          <w:rFonts w:eastAsia="Times New Roman" w:cs="Times New Roman"/>
          <w:szCs w:val="24"/>
        </w:rPr>
        <w:t>(q.v.)</w:t>
      </w:r>
      <w:r>
        <w:rPr>
          <w:rFonts w:eastAsia="Times New Roman" w:cs="Times New Roman"/>
          <w:szCs w:val="24"/>
        </w:rPr>
        <w:t>.    (C.F.R. 1437-45 p.231)</w:t>
      </w:r>
    </w:p>
    <w:p w14:paraId="6692AC0F" w14:textId="77777777" w:rsidR="00275F81" w:rsidRDefault="00275F81" w:rsidP="00275F81">
      <w:pPr>
        <w:pStyle w:val="NoSpacing"/>
        <w:rPr>
          <w:rFonts w:eastAsia="Times New Roman" w:cs="Times New Roman"/>
          <w:szCs w:val="24"/>
        </w:rPr>
      </w:pPr>
    </w:p>
    <w:p w14:paraId="23DF9777" w14:textId="77777777" w:rsidR="00275F81" w:rsidRDefault="00275F81" w:rsidP="00275F81">
      <w:pPr>
        <w:pStyle w:val="NoSpacing"/>
        <w:rPr>
          <w:rFonts w:eastAsia="Times New Roman" w:cs="Times New Roman"/>
          <w:szCs w:val="24"/>
        </w:rPr>
      </w:pPr>
    </w:p>
    <w:p w14:paraId="53C265CE" w14:textId="77777777" w:rsidR="00275F81" w:rsidRDefault="00275F81" w:rsidP="00275F8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4 Oct.1442</w:t>
      </w:r>
      <w:r>
        <w:rPr>
          <w:rFonts w:eastAsia="Times New Roman" w:cs="Times New Roman"/>
          <w:szCs w:val="24"/>
        </w:rPr>
        <w:tab/>
        <w:t>Writ of diem clausit extremum to the Escheator of Buckinghamshire.</w:t>
      </w:r>
    </w:p>
    <w:p w14:paraId="63C864CE" w14:textId="77777777" w:rsidR="00275F81" w:rsidRDefault="00275F81" w:rsidP="00275F8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(ibid.)</w:t>
      </w:r>
    </w:p>
    <w:p w14:paraId="19D00BEE" w14:textId="77777777" w:rsidR="00275F81" w:rsidRDefault="00275F81" w:rsidP="00275F81">
      <w:pPr>
        <w:pStyle w:val="NoSpacing"/>
        <w:rPr>
          <w:rFonts w:eastAsia="Times New Roman" w:cs="Times New Roman"/>
          <w:szCs w:val="24"/>
        </w:rPr>
      </w:pPr>
    </w:p>
    <w:p w14:paraId="5D665BD0" w14:textId="77777777" w:rsidR="00275F81" w:rsidRDefault="00275F81" w:rsidP="00275F81">
      <w:pPr>
        <w:pStyle w:val="NoSpacing"/>
        <w:rPr>
          <w:rFonts w:eastAsia="Times New Roman" w:cs="Times New Roman"/>
          <w:szCs w:val="24"/>
        </w:rPr>
      </w:pPr>
    </w:p>
    <w:p w14:paraId="3ADD16CD" w14:textId="77777777" w:rsidR="00275F81" w:rsidRDefault="00275F81" w:rsidP="00275F8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9 May 2023</w:t>
      </w:r>
    </w:p>
    <w:p w14:paraId="57E6AA84" w14:textId="7DE8251B" w:rsidR="00BF31C7" w:rsidRDefault="00BF31C7" w:rsidP="00275F8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10 May 2023</w:t>
      </w:r>
    </w:p>
    <w:p w14:paraId="15F67C0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A5BA4B" w14:textId="77777777" w:rsidR="00275F81" w:rsidRDefault="00275F81" w:rsidP="009139A6">
      <w:r>
        <w:separator/>
      </w:r>
    </w:p>
  </w:endnote>
  <w:endnote w:type="continuationSeparator" w:id="0">
    <w:p w14:paraId="218EAF74" w14:textId="77777777" w:rsidR="00275F81" w:rsidRDefault="00275F8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5515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BBA0F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17DE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004513" w14:textId="77777777" w:rsidR="00275F81" w:rsidRDefault="00275F81" w:rsidP="009139A6">
      <w:r>
        <w:separator/>
      </w:r>
    </w:p>
  </w:footnote>
  <w:footnote w:type="continuationSeparator" w:id="0">
    <w:p w14:paraId="7C7078B6" w14:textId="77777777" w:rsidR="00275F81" w:rsidRDefault="00275F8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F1757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7520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D709A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F81"/>
    <w:rsid w:val="000666E0"/>
    <w:rsid w:val="002510B7"/>
    <w:rsid w:val="00275F81"/>
    <w:rsid w:val="005C130B"/>
    <w:rsid w:val="00826F5C"/>
    <w:rsid w:val="009139A6"/>
    <w:rsid w:val="009448BB"/>
    <w:rsid w:val="00947624"/>
    <w:rsid w:val="00A3176C"/>
    <w:rsid w:val="00AE65F8"/>
    <w:rsid w:val="00BA00AB"/>
    <w:rsid w:val="00BF31C7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A64568"/>
  <w15:chartTrackingRefBased/>
  <w15:docId w15:val="{FF7F7D1E-5DBA-4197-AF88-F055B863F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2023-05-09T17:05:00Z</dcterms:created>
  <dcterms:modified xsi:type="dcterms:W3CDTF">2023-05-10T20:34:00Z</dcterms:modified>
</cp:coreProperties>
</file>