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AACB8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MUSSENDEN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fl.1480-1)</w:t>
      </w:r>
    </w:p>
    <w:p w14:paraId="3760F832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1E1E587A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510A6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CC58FE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Bernard Mussenden(q.v.).</w:t>
      </w:r>
    </w:p>
    <w:p w14:paraId="057ED3F4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6D95FCA6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14:paraId="2E0A514F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DE17D8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4592A2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3B173089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ADCFE4" w14:textId="77777777" w:rsidR="00184049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D0252" w14:textId="77777777" w:rsidR="00184049" w:rsidRPr="002B6306" w:rsidRDefault="00184049" w:rsidP="0018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2021</w:t>
      </w:r>
    </w:p>
    <w:p w14:paraId="6ECF0290" w14:textId="141EC8E0" w:rsidR="00BA00AB" w:rsidRPr="0018404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840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F10D4" w14:textId="77777777" w:rsidR="00184049" w:rsidRDefault="00184049" w:rsidP="009139A6">
      <w:r>
        <w:separator/>
      </w:r>
    </w:p>
  </w:endnote>
  <w:endnote w:type="continuationSeparator" w:id="0">
    <w:p w14:paraId="36B9FDA5" w14:textId="77777777" w:rsidR="00184049" w:rsidRDefault="001840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86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EF6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E47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23DE2" w14:textId="77777777" w:rsidR="00184049" w:rsidRDefault="00184049" w:rsidP="009139A6">
      <w:r>
        <w:separator/>
      </w:r>
    </w:p>
  </w:footnote>
  <w:footnote w:type="continuationSeparator" w:id="0">
    <w:p w14:paraId="76AAB2A8" w14:textId="77777777" w:rsidR="00184049" w:rsidRDefault="001840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2C2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628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D21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49"/>
    <w:rsid w:val="000666E0"/>
    <w:rsid w:val="0018404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77216"/>
  <w15:chartTrackingRefBased/>
  <w15:docId w15:val="{7DEBC436-1471-4B17-B226-CAD5DBFF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2021-11-18T20:17:00Z</dcterms:created>
  <dcterms:modified xsi:type="dcterms:W3CDTF">2021-11-18T20:17:00Z</dcterms:modified>
</cp:coreProperties>
</file>