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5FE5" w14:textId="498BBE83" w:rsidR="00BA00AB" w:rsidRDefault="005C72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Bernard MUSSENDEN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fl.1473-4)</w:t>
      </w:r>
    </w:p>
    <w:p w14:paraId="11187C90" w14:textId="71FB344E" w:rsidR="005C7285" w:rsidRDefault="005C72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4D129968" w14:textId="5D941B66" w:rsidR="005C7285" w:rsidRDefault="005C72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EBF21F" w14:textId="17B44F7A" w:rsidR="005C7285" w:rsidRDefault="005C72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DBC45E" w14:textId="79432B11" w:rsid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Sons:   </w:t>
      </w:r>
      <w:r w:rsidR="00325A56" w:rsidRPr="00325A56">
        <w:rPr>
          <w:rFonts w:ascii="Times New Roman" w:hAnsi="Times New Roman" w:cs="Times New Roman"/>
          <w:sz w:val="24"/>
          <w:szCs w:val="24"/>
        </w:rPr>
        <w:t>John</w:t>
      </w:r>
      <w:r w:rsidR="00325A56">
        <w:rPr>
          <w:rFonts w:ascii="Times New Roman" w:hAnsi="Times New Roman" w:cs="Times New Roman"/>
          <w:sz w:val="24"/>
          <w:szCs w:val="24"/>
        </w:rPr>
        <w:t xml:space="preserve">(q.v.), </w:t>
      </w:r>
      <w:r w:rsidR="00325A56" w:rsidRPr="00325A56">
        <w:rPr>
          <w:rFonts w:ascii="Times New Roman" w:hAnsi="Times New Roman" w:cs="Times New Roman"/>
          <w:sz w:val="24"/>
          <w:szCs w:val="24"/>
        </w:rPr>
        <w:t>James</w:t>
      </w:r>
      <w:r w:rsidR="00325A56">
        <w:rPr>
          <w:rFonts w:ascii="Times New Roman" w:hAnsi="Times New Roman" w:cs="Times New Roman"/>
          <w:sz w:val="24"/>
          <w:szCs w:val="24"/>
        </w:rPr>
        <w:t xml:space="preserve">(q.v.), </w:t>
      </w:r>
      <w:r w:rsidRPr="00325A56">
        <w:rPr>
          <w:rFonts w:ascii="Times New Roman" w:hAnsi="Times New Roman" w:cs="Times New Roman"/>
          <w:sz w:val="24"/>
          <w:szCs w:val="24"/>
        </w:rPr>
        <w:t>Robert</w:t>
      </w:r>
      <w:r>
        <w:rPr>
          <w:rFonts w:ascii="Times New Roman" w:hAnsi="Times New Roman" w:cs="Times New Roman"/>
          <w:sz w:val="24"/>
          <w:szCs w:val="24"/>
        </w:rPr>
        <w:t>(q.v.), Christopher(q.v.) and Thomas(q.v.).</w:t>
      </w:r>
    </w:p>
    <w:p w14:paraId="083E8C73" w14:textId="6BB00C7B" w:rsid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23883AF3" w14:textId="3103FAFA" w:rsid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14:paraId="00C01AB9" w14:textId="64CDCCC6" w:rsid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35B028" w14:textId="14B3C6E0" w:rsid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E138C5" w14:textId="10ABA0CE" w:rsid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1473-4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2344BB61" w14:textId="1ED54917" w:rsid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1AA74" w14:textId="78D51FB2" w:rsid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2DDDBC" w14:textId="3C18D402" w:rsidR="005C7285" w:rsidRPr="005C7285" w:rsidRDefault="005C7285" w:rsidP="005C72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2021</w:t>
      </w:r>
    </w:p>
    <w:sectPr w:rsidR="005C7285" w:rsidRPr="005C72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506B0" w14:textId="77777777" w:rsidR="005C7285" w:rsidRDefault="005C7285" w:rsidP="009139A6">
      <w:r>
        <w:separator/>
      </w:r>
    </w:p>
  </w:endnote>
  <w:endnote w:type="continuationSeparator" w:id="0">
    <w:p w14:paraId="64B42E0F" w14:textId="77777777" w:rsidR="005C7285" w:rsidRDefault="005C72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F24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16C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7E3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282E0" w14:textId="77777777" w:rsidR="005C7285" w:rsidRDefault="005C7285" w:rsidP="009139A6">
      <w:r>
        <w:separator/>
      </w:r>
    </w:p>
  </w:footnote>
  <w:footnote w:type="continuationSeparator" w:id="0">
    <w:p w14:paraId="17B4D823" w14:textId="77777777" w:rsidR="005C7285" w:rsidRDefault="005C72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EB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E0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4A5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85"/>
    <w:rsid w:val="000666E0"/>
    <w:rsid w:val="002510B7"/>
    <w:rsid w:val="00325A56"/>
    <w:rsid w:val="005C130B"/>
    <w:rsid w:val="005C728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68017"/>
  <w15:chartTrackingRefBased/>
  <w15:docId w15:val="{97AAFCB7-98A4-44B4-B1F8-0E467E9C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2021-11-18T19:39:00Z</dcterms:created>
  <dcterms:modified xsi:type="dcterms:W3CDTF">2021-11-18T19:45:00Z</dcterms:modified>
</cp:coreProperties>
</file>