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AB45" w14:textId="095261DB" w:rsidR="00BA00AB" w:rsidRPr="00E97B32" w:rsidRDefault="00E97B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Bernard MUSSENDEN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d.ca.1409)</w:t>
      </w:r>
    </w:p>
    <w:p w14:paraId="3DC5C6FF" w14:textId="77777777" w:rsidR="00E97B32" w:rsidRDefault="00E97B32" w:rsidP="009139A6">
      <w:pPr>
        <w:pStyle w:val="NoSpacing"/>
        <w:rPr>
          <w:rFonts w:cs="Times New Roman"/>
          <w:szCs w:val="24"/>
          <w:u w:val="single"/>
        </w:rPr>
      </w:pPr>
    </w:p>
    <w:p w14:paraId="4CE4729D" w14:textId="77777777" w:rsidR="00E97B32" w:rsidRDefault="00E97B32" w:rsidP="009139A6">
      <w:pPr>
        <w:pStyle w:val="NoSpacing"/>
        <w:rPr>
          <w:rFonts w:cs="Times New Roman"/>
          <w:szCs w:val="24"/>
          <w:u w:val="single"/>
        </w:rPr>
      </w:pPr>
    </w:p>
    <w:p w14:paraId="75CD66C8" w14:textId="62107F1D" w:rsidR="00E97B32" w:rsidRDefault="00E97B32" w:rsidP="009139A6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 xml:space="preserve">= Isabel(q.v.).   (C.F.R. </w:t>
      </w:r>
      <w:r>
        <w:rPr>
          <w:rFonts w:eastAsia="Times New Roman" w:cs="Times New Roman"/>
          <w:szCs w:val="24"/>
        </w:rPr>
        <w:t>1437-45 p.231)</w:t>
      </w:r>
    </w:p>
    <w:p w14:paraId="6D7D2DEC" w14:textId="77777777" w:rsidR="00E97B32" w:rsidRDefault="00E97B32" w:rsidP="009139A6">
      <w:pPr>
        <w:pStyle w:val="NoSpacing"/>
        <w:rPr>
          <w:rFonts w:eastAsia="Times New Roman" w:cs="Times New Roman"/>
          <w:szCs w:val="24"/>
        </w:rPr>
      </w:pPr>
    </w:p>
    <w:p w14:paraId="1B34E7D7" w14:textId="77777777" w:rsidR="00E97B32" w:rsidRDefault="00E97B32" w:rsidP="009139A6">
      <w:pPr>
        <w:pStyle w:val="NoSpacing"/>
        <w:rPr>
          <w:rFonts w:eastAsia="Times New Roman" w:cs="Times New Roman"/>
          <w:szCs w:val="24"/>
        </w:rPr>
      </w:pPr>
    </w:p>
    <w:p w14:paraId="6B9E4A73" w14:textId="5074D7B7" w:rsidR="00E97B32" w:rsidRDefault="00E97B32" w:rsidP="009139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Aug.1409</w:t>
      </w:r>
      <w:r>
        <w:rPr>
          <w:rFonts w:eastAsia="Times New Roman" w:cs="Times New Roman"/>
          <w:szCs w:val="24"/>
        </w:rPr>
        <w:tab/>
        <w:t xml:space="preserve">Writs of diem </w:t>
      </w:r>
      <w:proofErr w:type="spellStart"/>
      <w:r>
        <w:rPr>
          <w:rFonts w:eastAsia="Times New Roman" w:cs="Times New Roman"/>
          <w:szCs w:val="24"/>
        </w:rPr>
        <w:t>clausit</w:t>
      </w:r>
      <w:proofErr w:type="spellEnd"/>
      <w:r>
        <w:rPr>
          <w:rFonts w:eastAsia="Times New Roman" w:cs="Times New Roman"/>
          <w:szCs w:val="24"/>
        </w:rPr>
        <w:t xml:space="preserve"> extremum to the Escheators of Buckinghamshire,</w:t>
      </w:r>
    </w:p>
    <w:p w14:paraId="4E50AD86" w14:textId="23F83CD6" w:rsidR="00E97B32" w:rsidRDefault="00E97B32" w:rsidP="009139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Lincolnshire and Surrey.   (C.F.R. 1405-13 p.124)</w:t>
      </w:r>
    </w:p>
    <w:p w14:paraId="69D1D496" w14:textId="77777777" w:rsidR="00E97B32" w:rsidRDefault="00E97B32" w:rsidP="009139A6">
      <w:pPr>
        <w:pStyle w:val="NoSpacing"/>
        <w:rPr>
          <w:rFonts w:eastAsia="Times New Roman" w:cs="Times New Roman"/>
          <w:szCs w:val="24"/>
        </w:rPr>
      </w:pPr>
    </w:p>
    <w:p w14:paraId="631A4A7C" w14:textId="77777777" w:rsidR="00E97B32" w:rsidRDefault="00E97B32" w:rsidP="009139A6">
      <w:pPr>
        <w:pStyle w:val="NoSpacing"/>
        <w:rPr>
          <w:rFonts w:eastAsia="Times New Roman" w:cs="Times New Roman"/>
          <w:szCs w:val="24"/>
        </w:rPr>
      </w:pPr>
    </w:p>
    <w:p w14:paraId="12195944" w14:textId="06EF281C" w:rsidR="00E97B32" w:rsidRPr="00E97B32" w:rsidRDefault="00E97B32" w:rsidP="009139A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10 May 2023</w:t>
      </w:r>
    </w:p>
    <w:sectPr w:rsidR="00E97B32" w:rsidRPr="00E97B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285A0" w14:textId="77777777" w:rsidR="00E97B32" w:rsidRDefault="00E97B32" w:rsidP="009139A6">
      <w:r>
        <w:separator/>
      </w:r>
    </w:p>
  </w:endnote>
  <w:endnote w:type="continuationSeparator" w:id="0">
    <w:p w14:paraId="6139353A" w14:textId="77777777" w:rsidR="00E97B32" w:rsidRDefault="00E97B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13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49F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3F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A4F9B" w14:textId="77777777" w:rsidR="00E97B32" w:rsidRDefault="00E97B32" w:rsidP="009139A6">
      <w:r>
        <w:separator/>
      </w:r>
    </w:p>
  </w:footnote>
  <w:footnote w:type="continuationSeparator" w:id="0">
    <w:p w14:paraId="5029EA77" w14:textId="77777777" w:rsidR="00E97B32" w:rsidRDefault="00E97B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E8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FF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BD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97B3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32663"/>
  <w15:chartTrackingRefBased/>
  <w15:docId w15:val="{D3D8D896-5606-4207-A33D-A108A0F4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2023-05-10T20:35:00Z</dcterms:created>
  <dcterms:modified xsi:type="dcterms:W3CDTF">2023-05-10T20:41:00Z</dcterms:modified>
</cp:coreProperties>
</file>