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7F70D" w14:textId="77777777" w:rsidR="004273A3" w:rsidRDefault="004273A3" w:rsidP="004273A3">
      <w:pPr>
        <w:pStyle w:val="NoSpacing"/>
      </w:pPr>
      <w:r>
        <w:rPr>
          <w:u w:val="single"/>
        </w:rPr>
        <w:t>John MUSSELL</w:t>
      </w:r>
      <w:r>
        <w:t xml:space="preserve">       (d.1485)</w:t>
      </w:r>
    </w:p>
    <w:p w14:paraId="0D2D6C97" w14:textId="77777777" w:rsidR="004273A3" w:rsidRDefault="004273A3" w:rsidP="004273A3">
      <w:pPr>
        <w:pStyle w:val="NoSpacing"/>
      </w:pPr>
      <w:r>
        <w:t>of London. Mercer.</w:t>
      </w:r>
    </w:p>
    <w:p w14:paraId="22AB9F8B" w14:textId="77777777" w:rsidR="004273A3" w:rsidRDefault="004273A3" w:rsidP="004273A3">
      <w:pPr>
        <w:pStyle w:val="NoSpacing"/>
      </w:pPr>
    </w:p>
    <w:p w14:paraId="2D14644D" w14:textId="77777777" w:rsidR="004273A3" w:rsidRDefault="004273A3" w:rsidP="004273A3">
      <w:pPr>
        <w:pStyle w:val="NoSpacing"/>
      </w:pPr>
    </w:p>
    <w:p w14:paraId="0258986C" w14:textId="77777777" w:rsidR="004273A3" w:rsidRDefault="004273A3" w:rsidP="004273A3">
      <w:pPr>
        <w:pStyle w:val="NoSpacing"/>
      </w:pPr>
      <w:r>
        <w:t>= Elizabeth(q.v.).</w:t>
      </w:r>
    </w:p>
    <w:p w14:paraId="1BDC0E6D" w14:textId="77777777" w:rsidR="004273A3" w:rsidRDefault="004273A3" w:rsidP="004273A3">
      <w:pPr>
        <w:pStyle w:val="NoSpacing"/>
      </w:pPr>
      <w:r>
        <w:t>(Ricardian XXXIII p.130)</w:t>
      </w:r>
    </w:p>
    <w:p w14:paraId="64221F00" w14:textId="77777777" w:rsidR="004273A3" w:rsidRDefault="004273A3" w:rsidP="004273A3">
      <w:pPr>
        <w:pStyle w:val="NoSpacing"/>
      </w:pPr>
      <w:r>
        <w:t>They had three daughters, who were infants when John died; one child died before 1498.</w:t>
      </w:r>
    </w:p>
    <w:p w14:paraId="0C0C24B6" w14:textId="77777777" w:rsidR="004273A3" w:rsidRDefault="004273A3" w:rsidP="004273A3">
      <w:pPr>
        <w:pStyle w:val="NoSpacing"/>
      </w:pPr>
      <w:r>
        <w:t>(ibid.)</w:t>
      </w:r>
    </w:p>
    <w:p w14:paraId="48E90833" w14:textId="77777777" w:rsidR="004273A3" w:rsidRDefault="004273A3" w:rsidP="004273A3">
      <w:pPr>
        <w:pStyle w:val="NoSpacing"/>
      </w:pPr>
      <w:r>
        <w:t xml:space="preserve">Daughters:     Alice = Thomas </w:t>
      </w:r>
      <w:proofErr w:type="spellStart"/>
      <w:r>
        <w:t>Shripley</w:t>
      </w:r>
      <w:proofErr w:type="spellEnd"/>
      <w:r>
        <w:t xml:space="preserve">.    </w:t>
      </w:r>
    </w:p>
    <w:p w14:paraId="2EEC5B34" w14:textId="77777777" w:rsidR="004273A3" w:rsidRDefault="004273A3" w:rsidP="004273A3">
      <w:pPr>
        <w:pStyle w:val="NoSpacing"/>
      </w:pPr>
      <w:r>
        <w:t>(“Calendar of Letter-Books of the City of London:  L” p.245 n.2)</w:t>
      </w:r>
    </w:p>
    <w:p w14:paraId="3C73A917" w14:textId="77777777" w:rsidR="004273A3" w:rsidRDefault="004273A3" w:rsidP="004273A3">
      <w:pPr>
        <w:pStyle w:val="NoSpacing"/>
      </w:pPr>
      <w:r>
        <w:t xml:space="preserve"> </w:t>
      </w:r>
      <w:r>
        <w:tab/>
        <w:t xml:space="preserve">           Elizabeth = Nicholas Aleyn.     (ibid.)</w:t>
      </w:r>
    </w:p>
    <w:p w14:paraId="3C2AB0F8" w14:textId="77777777" w:rsidR="004273A3" w:rsidRDefault="004273A3" w:rsidP="004273A3">
      <w:pPr>
        <w:pStyle w:val="NoSpacing"/>
      </w:pPr>
    </w:p>
    <w:p w14:paraId="4CD3FD39" w14:textId="77777777" w:rsidR="004273A3" w:rsidRDefault="004273A3" w:rsidP="004273A3">
      <w:pPr>
        <w:pStyle w:val="NoSpacing"/>
      </w:pPr>
    </w:p>
    <w:p w14:paraId="7BA65975" w14:textId="77777777" w:rsidR="004273A3" w:rsidRDefault="004273A3" w:rsidP="004273A3">
      <w:pPr>
        <w:pStyle w:val="NoSpacing"/>
      </w:pPr>
      <w:r>
        <w:t xml:space="preserve">     Sep.1485</w:t>
      </w:r>
      <w:r>
        <w:tab/>
        <w:t>He died of the sweating sickness.    (Ricardian XXXIII p.130)</w:t>
      </w:r>
    </w:p>
    <w:p w14:paraId="37C2D0F8" w14:textId="77777777" w:rsidR="004273A3" w:rsidRDefault="004273A3" w:rsidP="004273A3">
      <w:pPr>
        <w:pStyle w:val="NoSpacing"/>
      </w:pPr>
    </w:p>
    <w:p w14:paraId="47D7907C" w14:textId="77777777" w:rsidR="004273A3" w:rsidRDefault="004273A3" w:rsidP="004273A3">
      <w:pPr>
        <w:pStyle w:val="NoSpacing"/>
      </w:pPr>
    </w:p>
    <w:p w14:paraId="33CECF72" w14:textId="77777777" w:rsidR="004273A3" w:rsidRDefault="004273A3" w:rsidP="004273A3">
      <w:pPr>
        <w:pStyle w:val="NoSpacing"/>
      </w:pPr>
      <w:r>
        <w:t>9 June 2025</w:t>
      </w:r>
    </w:p>
    <w:p w14:paraId="615CC03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9C2F4" w14:textId="77777777" w:rsidR="004273A3" w:rsidRDefault="004273A3" w:rsidP="009139A6">
      <w:r>
        <w:separator/>
      </w:r>
    </w:p>
  </w:endnote>
  <w:endnote w:type="continuationSeparator" w:id="0">
    <w:p w14:paraId="6AFDFFBC" w14:textId="77777777" w:rsidR="004273A3" w:rsidRDefault="004273A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F63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E1EE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BE7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58DA6" w14:textId="77777777" w:rsidR="004273A3" w:rsidRDefault="004273A3" w:rsidP="009139A6">
      <w:r>
        <w:separator/>
      </w:r>
    </w:p>
  </w:footnote>
  <w:footnote w:type="continuationSeparator" w:id="0">
    <w:p w14:paraId="33080FF1" w14:textId="77777777" w:rsidR="004273A3" w:rsidRDefault="004273A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354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34B0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F417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3A3"/>
    <w:rsid w:val="000666E0"/>
    <w:rsid w:val="000A2E7A"/>
    <w:rsid w:val="001307AC"/>
    <w:rsid w:val="00190DFA"/>
    <w:rsid w:val="002510B7"/>
    <w:rsid w:val="00270799"/>
    <w:rsid w:val="002737D5"/>
    <w:rsid w:val="00357E4A"/>
    <w:rsid w:val="004273A3"/>
    <w:rsid w:val="005C130B"/>
    <w:rsid w:val="0082286F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E9312"/>
  <w15:chartTrackingRefBased/>
  <w15:docId w15:val="{A371D60B-5202-4C50-B4D0-74A00B650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2025-06-12T14:24:00Z</dcterms:created>
  <dcterms:modified xsi:type="dcterms:W3CDTF">2025-06-12T14:25:00Z</dcterms:modified>
</cp:coreProperties>
</file>