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045" w:rsidRPr="00630801" w:rsidRDefault="008B4045" w:rsidP="008B404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30801">
        <w:rPr>
          <w:rFonts w:ascii="Times New Roman" w:hAnsi="Times New Roman" w:cs="Times New Roman"/>
          <w:sz w:val="24"/>
          <w:szCs w:val="24"/>
          <w:u w:val="single"/>
        </w:rPr>
        <w:t>William MUSREDE</w:t>
      </w:r>
      <w:r w:rsidRPr="00630801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630801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630801">
        <w:rPr>
          <w:rFonts w:ascii="Times New Roman" w:hAnsi="Times New Roman" w:cs="Times New Roman"/>
          <w:sz w:val="24"/>
          <w:szCs w:val="24"/>
        </w:rPr>
        <w:t>fl.1505-6)</w:t>
      </w:r>
    </w:p>
    <w:p w:rsidR="008B4045" w:rsidRPr="00630801" w:rsidRDefault="008B4045" w:rsidP="008B404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30801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630801">
        <w:rPr>
          <w:rFonts w:ascii="Times New Roman" w:hAnsi="Times New Roman" w:cs="Times New Roman"/>
          <w:sz w:val="24"/>
          <w:szCs w:val="24"/>
        </w:rPr>
        <w:t>Wickhambreux</w:t>
      </w:r>
      <w:proofErr w:type="spellEnd"/>
      <w:r w:rsidRPr="00630801">
        <w:rPr>
          <w:rFonts w:ascii="Times New Roman" w:hAnsi="Times New Roman" w:cs="Times New Roman"/>
          <w:sz w:val="24"/>
          <w:szCs w:val="24"/>
        </w:rPr>
        <w:t>, Kent.</w:t>
      </w:r>
    </w:p>
    <w:p w:rsidR="008B4045" w:rsidRPr="00630801" w:rsidRDefault="008B4045" w:rsidP="008B404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B4045" w:rsidRPr="00630801" w:rsidRDefault="008B4045" w:rsidP="008B404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B4045" w:rsidRPr="00630801" w:rsidRDefault="008B4045" w:rsidP="008B404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30801">
        <w:rPr>
          <w:rFonts w:ascii="Times New Roman" w:hAnsi="Times New Roman" w:cs="Times New Roman"/>
          <w:sz w:val="24"/>
          <w:szCs w:val="24"/>
        </w:rPr>
        <w:t xml:space="preserve">         1505-6</w:t>
      </w:r>
      <w:r w:rsidRPr="00630801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630801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630801">
        <w:rPr>
          <w:rFonts w:ascii="Times New Roman" w:hAnsi="Times New Roman" w:cs="Times New Roman"/>
          <w:sz w:val="24"/>
          <w:szCs w:val="24"/>
        </w:rPr>
        <w:t xml:space="preserve"> p.340)</w:t>
      </w:r>
    </w:p>
    <w:p w:rsidR="008B4045" w:rsidRPr="00630801" w:rsidRDefault="008B4045" w:rsidP="008B404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B4045" w:rsidRPr="00630801" w:rsidRDefault="008B4045" w:rsidP="008B404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E71FC3" w:rsidRDefault="008B4045" w:rsidP="008B404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30801">
        <w:rPr>
          <w:rFonts w:ascii="Times New Roman" w:hAnsi="Times New Roman" w:cs="Times New Roman"/>
          <w:sz w:val="24"/>
          <w:szCs w:val="24"/>
        </w:rPr>
        <w:t>19 March 2016</w:t>
      </w: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4045" w:rsidRDefault="008B4045" w:rsidP="00E71FC3">
      <w:pPr>
        <w:spacing w:after="0" w:line="240" w:lineRule="auto"/>
      </w:pPr>
      <w:r>
        <w:separator/>
      </w:r>
    </w:p>
  </w:endnote>
  <w:endnote w:type="continuationSeparator" w:id="0">
    <w:p w:rsidR="008B4045" w:rsidRDefault="008B404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4045" w:rsidRDefault="008B4045" w:rsidP="00E71FC3">
      <w:pPr>
        <w:spacing w:after="0" w:line="240" w:lineRule="auto"/>
      </w:pPr>
      <w:r>
        <w:separator/>
      </w:r>
    </w:p>
  </w:footnote>
  <w:footnote w:type="continuationSeparator" w:id="0">
    <w:p w:rsidR="008B4045" w:rsidRDefault="008B404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045"/>
    <w:rsid w:val="008B404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B75BDF-3BEC-41F5-ADE6-EF34DAD5C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2016-03-26T17:11:00Z</dcterms:created>
  <dcterms:modified xsi:type="dcterms:W3CDTF">2016-03-26T17:16:00Z</dcterms:modified>
</cp:coreProperties>
</file>