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CF4" w:rsidRDefault="00184CF4" w:rsidP="0018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MUSPTROTTE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84CF4" w:rsidRDefault="00184CF4" w:rsidP="00184CF4">
      <w:pPr>
        <w:rPr>
          <w:rFonts w:ascii="Times New Roman" w:hAnsi="Times New Roman" w:cs="Times New Roman"/>
        </w:rPr>
      </w:pPr>
    </w:p>
    <w:p w:rsidR="00184CF4" w:rsidRDefault="00184CF4" w:rsidP="00184CF4">
      <w:pPr>
        <w:rPr>
          <w:rFonts w:ascii="Times New Roman" w:hAnsi="Times New Roman" w:cs="Times New Roman"/>
        </w:rPr>
      </w:pPr>
    </w:p>
    <w:p w:rsidR="00184CF4" w:rsidRDefault="00184CF4" w:rsidP="00184CF4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 and Nicholas </w:t>
      </w:r>
      <w:proofErr w:type="spellStart"/>
      <w:r>
        <w:rPr>
          <w:rFonts w:ascii="Times New Roman" w:hAnsi="Times New Roman" w:cs="Times New Roman"/>
        </w:rPr>
        <w:t>Lysle</w:t>
      </w:r>
      <w:proofErr w:type="spellEnd"/>
      <w:r>
        <w:rPr>
          <w:rFonts w:ascii="Times New Roman" w:hAnsi="Times New Roman" w:cs="Times New Roman"/>
        </w:rPr>
        <w:t>(q.v.) made a plaint of trespass and taking against</w:t>
      </w:r>
    </w:p>
    <w:p w:rsidR="00184CF4" w:rsidRDefault="00184CF4" w:rsidP="00184CF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Kymber</w:t>
      </w:r>
      <w:proofErr w:type="spellEnd"/>
      <w:r>
        <w:rPr>
          <w:rFonts w:ascii="Times New Roman" w:hAnsi="Times New Roman" w:cs="Times New Roman"/>
        </w:rPr>
        <w:t xml:space="preserve">(q.v.) and David </w:t>
      </w:r>
      <w:proofErr w:type="spellStart"/>
      <w:r>
        <w:rPr>
          <w:rFonts w:ascii="Times New Roman" w:hAnsi="Times New Roman" w:cs="Times New Roman"/>
        </w:rPr>
        <w:t>Milys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Ludgershall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184CF4" w:rsidRDefault="00184CF4" w:rsidP="0018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Wiltshire.   </w:t>
      </w:r>
    </w:p>
    <w:p w:rsidR="00184CF4" w:rsidRDefault="00184CF4" w:rsidP="00184CF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84CF4" w:rsidRDefault="00184CF4" w:rsidP="00184CF4">
      <w:pPr>
        <w:rPr>
          <w:rFonts w:ascii="Times New Roman" w:hAnsi="Times New Roman" w:cs="Times New Roman"/>
        </w:rPr>
      </w:pPr>
    </w:p>
    <w:p w:rsidR="00184CF4" w:rsidRDefault="00184CF4" w:rsidP="00184CF4">
      <w:pPr>
        <w:rPr>
          <w:rFonts w:ascii="Times New Roman" w:hAnsi="Times New Roman" w:cs="Times New Roman"/>
        </w:rPr>
      </w:pPr>
    </w:p>
    <w:p w:rsidR="00184CF4" w:rsidRDefault="00184CF4" w:rsidP="0018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March 2018</w:t>
      </w:r>
    </w:p>
    <w:p w:rsidR="006B2F86" w:rsidRPr="00E71FC3" w:rsidRDefault="00184C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CF4" w:rsidRDefault="00184CF4" w:rsidP="00E71FC3">
      <w:r>
        <w:separator/>
      </w:r>
    </w:p>
  </w:endnote>
  <w:endnote w:type="continuationSeparator" w:id="0">
    <w:p w:rsidR="00184CF4" w:rsidRDefault="00184C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CF4" w:rsidRDefault="00184CF4" w:rsidP="00E71FC3">
      <w:r>
        <w:separator/>
      </w:r>
    </w:p>
  </w:footnote>
  <w:footnote w:type="continuationSeparator" w:id="0">
    <w:p w:rsidR="00184CF4" w:rsidRDefault="00184C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CF4"/>
    <w:rsid w:val="00184CF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45355-2A55-43B0-947F-4BEA73AE6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4C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84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2018-03-31T18:45:00Z</dcterms:created>
  <dcterms:modified xsi:type="dcterms:W3CDTF">2018-03-31T18:45:00Z</dcterms:modified>
</cp:coreProperties>
</file>