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419EB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MUSKHAM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fl.1430)</w:t>
      </w:r>
    </w:p>
    <w:p w14:paraId="76E31B44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Chureth</w:t>
      </w:r>
      <w:proofErr w:type="spellEnd"/>
      <w:r>
        <w:rPr>
          <w:rFonts w:cs="Times New Roman"/>
          <w:szCs w:val="24"/>
        </w:rPr>
        <w:t xml:space="preserve">, Essex.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019A0A2D" w14:textId="77777777" w:rsidR="00036DC7" w:rsidRDefault="00036DC7" w:rsidP="00036DC7">
      <w:pPr>
        <w:pStyle w:val="NoSpacing"/>
        <w:rPr>
          <w:rFonts w:cs="Times New Roman"/>
          <w:szCs w:val="24"/>
        </w:rPr>
      </w:pPr>
    </w:p>
    <w:p w14:paraId="0D85073D" w14:textId="77777777" w:rsidR="00036DC7" w:rsidRDefault="00036DC7" w:rsidP="00036DC7">
      <w:pPr>
        <w:pStyle w:val="NoSpacing"/>
        <w:rPr>
          <w:rFonts w:cs="Times New Roman"/>
          <w:szCs w:val="24"/>
        </w:rPr>
      </w:pPr>
    </w:p>
    <w:p w14:paraId="43736D0D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1430</w:t>
      </w:r>
      <w:r>
        <w:rPr>
          <w:rFonts w:cs="Times New Roman"/>
          <w:szCs w:val="24"/>
        </w:rPr>
        <w:tab/>
        <w:t xml:space="preserve">Robert Saver of Walden(q.v.)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3E2B726A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23D110D8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935A9">
          <w:rPr>
            <w:rStyle w:val="Hyperlink"/>
            <w:rFonts w:cs="Times New Roman"/>
            <w:szCs w:val="24"/>
          </w:rPr>
          <w:t>http://aalt.law.uh.edu/Indices/CP40Indices/CP40no677/CP40no677Pl.htm</w:t>
        </w:r>
      </w:hyperlink>
      <w:r>
        <w:rPr>
          <w:rFonts w:cs="Times New Roman"/>
          <w:szCs w:val="24"/>
        </w:rPr>
        <w:t xml:space="preserve"> )</w:t>
      </w:r>
    </w:p>
    <w:p w14:paraId="267FFB1F" w14:textId="77777777" w:rsidR="00036DC7" w:rsidRDefault="00036DC7" w:rsidP="00036DC7">
      <w:pPr>
        <w:pStyle w:val="NoSpacing"/>
        <w:rPr>
          <w:rFonts w:cs="Times New Roman"/>
          <w:szCs w:val="24"/>
        </w:rPr>
      </w:pPr>
    </w:p>
    <w:p w14:paraId="16D1A723" w14:textId="77777777" w:rsidR="00036DC7" w:rsidRDefault="00036DC7" w:rsidP="00036DC7">
      <w:pPr>
        <w:pStyle w:val="NoSpacing"/>
        <w:rPr>
          <w:rFonts w:cs="Times New Roman"/>
          <w:szCs w:val="24"/>
        </w:rPr>
      </w:pPr>
    </w:p>
    <w:p w14:paraId="04059926" w14:textId="77777777" w:rsidR="00036DC7" w:rsidRDefault="00036DC7" w:rsidP="00036D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p w14:paraId="66E953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B28C1" w14:textId="77777777" w:rsidR="00036DC7" w:rsidRDefault="00036DC7" w:rsidP="009139A6">
      <w:r>
        <w:separator/>
      </w:r>
    </w:p>
  </w:endnote>
  <w:endnote w:type="continuationSeparator" w:id="0">
    <w:p w14:paraId="324FDAA1" w14:textId="77777777" w:rsidR="00036DC7" w:rsidRDefault="00036D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946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8F9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EB0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09726" w14:textId="77777777" w:rsidR="00036DC7" w:rsidRDefault="00036DC7" w:rsidP="009139A6">
      <w:r>
        <w:separator/>
      </w:r>
    </w:p>
  </w:footnote>
  <w:footnote w:type="continuationSeparator" w:id="0">
    <w:p w14:paraId="56B97E8B" w14:textId="77777777" w:rsidR="00036DC7" w:rsidRDefault="00036D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3F4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3E0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1E5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C7"/>
    <w:rsid w:val="00036DC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48E23"/>
  <w15:chartTrackingRefBased/>
  <w15:docId w15:val="{1D86E903-D58F-422E-AD8B-50D9A68A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6D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2023-03-30T19:37:00Z</dcterms:created>
  <dcterms:modified xsi:type="dcterms:W3CDTF">2023-03-30T19:37:00Z</dcterms:modified>
</cp:coreProperties>
</file>