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0CF" w:rsidRDefault="00FD60CF" w:rsidP="00FD6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MUSKHAM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FD60CF" w:rsidRDefault="00FD60CF" w:rsidP="00FD6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0CF" w:rsidRDefault="00FD60CF" w:rsidP="00FD6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0CF" w:rsidRDefault="00FD60CF" w:rsidP="00FD6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Jul.</w:t>
      </w:r>
      <w:r>
        <w:rPr>
          <w:rFonts w:ascii="Times New Roman" w:hAnsi="Times New Roman" w:cs="Times New Roman"/>
          <w:sz w:val="24"/>
          <w:szCs w:val="24"/>
        </w:rPr>
        <w:tab/>
        <w:t>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against whom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Soler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Harlington(q.v.) and</w:t>
      </w:r>
    </w:p>
    <w:p w:rsidR="00FD60CF" w:rsidRDefault="00FD60CF" w:rsidP="00FD6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Andrew of Harlington(q.v.) brought an action for a debt of 40 marks</w:t>
      </w:r>
    </w:p>
    <w:p w:rsidR="00FD60CF" w:rsidRDefault="00FD60CF" w:rsidP="00FD6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before Nicholas Wotton, Mayor of the Staple of Calais(q.v.).</w:t>
      </w:r>
    </w:p>
    <w:p w:rsidR="00FD60CF" w:rsidRDefault="00FD60CF" w:rsidP="00FD6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http://discovery.nationalarchives.gov.uk/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 131/229/16)</w:t>
      </w:r>
    </w:p>
    <w:p w:rsidR="00FD60CF" w:rsidRDefault="00FD60CF" w:rsidP="00FD6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0CF" w:rsidRDefault="00FD60CF" w:rsidP="00FD6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0CF" w:rsidRPr="005755CA" w:rsidRDefault="00FD60CF" w:rsidP="00FD6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2016</w:t>
      </w:r>
    </w:p>
    <w:p w:rsidR="006B2F86" w:rsidRPr="00FD60CF" w:rsidRDefault="00FD60C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FD60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0CF" w:rsidRDefault="00FD60CF" w:rsidP="00E71FC3">
      <w:pPr>
        <w:spacing w:after="0" w:line="240" w:lineRule="auto"/>
      </w:pPr>
      <w:r>
        <w:separator/>
      </w:r>
    </w:p>
  </w:endnote>
  <w:endnote w:type="continuationSeparator" w:id="0">
    <w:p w:rsidR="00FD60CF" w:rsidRDefault="00FD60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0CF" w:rsidRDefault="00FD60CF" w:rsidP="00E71FC3">
      <w:pPr>
        <w:spacing w:after="0" w:line="240" w:lineRule="auto"/>
      </w:pPr>
      <w:r>
        <w:separator/>
      </w:r>
    </w:p>
  </w:footnote>
  <w:footnote w:type="continuationSeparator" w:id="0">
    <w:p w:rsidR="00FD60CF" w:rsidRDefault="00FD60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0CF"/>
    <w:rsid w:val="00AB52E8"/>
    <w:rsid w:val="00B16D3F"/>
    <w:rsid w:val="00E71FC3"/>
    <w:rsid w:val="00EF4813"/>
    <w:rsid w:val="00FD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02F8A"/>
  <w15:chartTrackingRefBased/>
  <w15:docId w15:val="{BCB4F187-B384-4BDF-B085-36CFDE233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2016-03-26T21:38:00Z</dcterms:created>
  <dcterms:modified xsi:type="dcterms:W3CDTF">2016-03-26T21:38:00Z</dcterms:modified>
</cp:coreProperties>
</file>