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  <w:u w:val="single"/>
        </w:rPr>
        <w:t>John MUSHE</w:t>
      </w:r>
      <w:r w:rsidRPr="0063080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63080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30801">
        <w:rPr>
          <w:rFonts w:ascii="Times New Roman" w:hAnsi="Times New Roman" w:cs="Times New Roman"/>
          <w:sz w:val="24"/>
          <w:szCs w:val="24"/>
        </w:rPr>
        <w:t>d.1508-9)</w:t>
      </w: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>of Ashford, Kent. Servant.</w:t>
      </w: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 xml:space="preserve">         1508-9</w:t>
      </w:r>
      <w:r w:rsidRPr="00630801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(</w:t>
      </w:r>
      <w:proofErr w:type="spellStart"/>
      <w:r w:rsidRPr="0063080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630801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811E0" w:rsidRPr="00630801" w:rsidRDefault="00A811E0" w:rsidP="00A811E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30801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A811E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1E0" w:rsidRDefault="00A811E0" w:rsidP="00E71FC3">
      <w:pPr>
        <w:spacing w:after="0" w:line="240" w:lineRule="auto"/>
      </w:pPr>
      <w:r>
        <w:separator/>
      </w:r>
    </w:p>
  </w:endnote>
  <w:endnote w:type="continuationSeparator" w:id="0">
    <w:p w:rsidR="00A811E0" w:rsidRDefault="00A811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1E0" w:rsidRDefault="00A811E0" w:rsidP="00E71FC3">
      <w:pPr>
        <w:spacing w:after="0" w:line="240" w:lineRule="auto"/>
      </w:pPr>
      <w:r>
        <w:separator/>
      </w:r>
    </w:p>
  </w:footnote>
  <w:footnote w:type="continuationSeparator" w:id="0">
    <w:p w:rsidR="00A811E0" w:rsidRDefault="00A811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1E0"/>
    <w:rsid w:val="00A811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AEA0-CF42-4EB6-9CFA-6FB12F06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2016-03-26T17:11:00Z</dcterms:created>
  <dcterms:modified xsi:type="dcterms:W3CDTF">2016-03-26T17:11:00Z</dcterms:modified>
</cp:coreProperties>
</file>