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DA8A0" w14:textId="77777777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MUSH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096AB082" w14:textId="17FFDE88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Moxby Nunnery.</w:t>
      </w:r>
    </w:p>
    <w:p w14:paraId="5D022F69" w14:textId="77777777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E1B439" w14:textId="77777777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CBC9D1" w14:textId="77777777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the Carmelites in York by</w:t>
      </w:r>
    </w:p>
    <w:p w14:paraId="6D0A5255" w14:textId="77777777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400566F0" w14:textId="1467D94B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1A0AC6EE" w14:textId="77777777" w:rsidR="00267DDC" w:rsidRDefault="00267DDC" w:rsidP="00267D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conventual church of the Austin Friars at</w:t>
      </w:r>
    </w:p>
    <w:p w14:paraId="2A7E626B" w14:textId="77777777" w:rsidR="00267DDC" w:rsidRDefault="00267DDC" w:rsidP="00267D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6F07D1DC" w14:textId="4D926110" w:rsidR="00267DDC" w:rsidRDefault="00267DDC" w:rsidP="00267D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2A4AD9EF" w14:textId="77777777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976A03" w14:textId="77777777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AB3CF" w14:textId="5C7A4055" w:rsidR="00944DE4" w:rsidRDefault="00944DE4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2021</w:t>
      </w:r>
    </w:p>
    <w:p w14:paraId="5902EA20" w14:textId="61F38BC7" w:rsidR="00267DDC" w:rsidRPr="00E16E2D" w:rsidRDefault="00267DDC" w:rsidP="00944D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2022</w:t>
      </w:r>
    </w:p>
    <w:p w14:paraId="7232EB70" w14:textId="6E60C0F2" w:rsidR="00BA00AB" w:rsidRPr="00944DE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44D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5A07" w14:textId="77777777" w:rsidR="00944DE4" w:rsidRDefault="00944DE4" w:rsidP="009139A6">
      <w:r>
        <w:separator/>
      </w:r>
    </w:p>
  </w:endnote>
  <w:endnote w:type="continuationSeparator" w:id="0">
    <w:p w14:paraId="590CFDAB" w14:textId="77777777" w:rsidR="00944DE4" w:rsidRDefault="00944D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05D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7B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E6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F1E9A" w14:textId="77777777" w:rsidR="00944DE4" w:rsidRDefault="00944DE4" w:rsidP="009139A6">
      <w:r>
        <w:separator/>
      </w:r>
    </w:p>
  </w:footnote>
  <w:footnote w:type="continuationSeparator" w:id="0">
    <w:p w14:paraId="3D21C852" w14:textId="77777777" w:rsidR="00944DE4" w:rsidRDefault="00944D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C1E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41C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438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E4"/>
    <w:rsid w:val="000666E0"/>
    <w:rsid w:val="002510B7"/>
    <w:rsid w:val="00267DDC"/>
    <w:rsid w:val="005C130B"/>
    <w:rsid w:val="00826F5C"/>
    <w:rsid w:val="009139A6"/>
    <w:rsid w:val="009448BB"/>
    <w:rsid w:val="00944DE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B2D1F"/>
  <w15:chartTrackingRefBased/>
  <w15:docId w15:val="{797224DB-256F-4EF3-8BD0-94617F32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2021-04-21T18:24:00Z</dcterms:created>
  <dcterms:modified xsi:type="dcterms:W3CDTF">2022-02-20T20:31:00Z</dcterms:modified>
</cp:coreProperties>
</file>