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A090F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A1C52">
        <w:rPr>
          <w:rFonts w:ascii="Times New Roman" w:hAnsi="Times New Roman" w:cs="Times New Roman"/>
          <w:sz w:val="24"/>
          <w:szCs w:val="24"/>
          <w:u w:val="single"/>
        </w:rPr>
        <w:t>John MUSH</w:t>
      </w:r>
      <w:r w:rsidRPr="00AA1C52">
        <w:rPr>
          <w:rFonts w:ascii="Times New Roman" w:hAnsi="Times New Roman" w:cs="Times New Roman"/>
          <w:sz w:val="24"/>
          <w:szCs w:val="24"/>
        </w:rPr>
        <w:t xml:space="preserve">      (fl.1495)</w:t>
      </w:r>
    </w:p>
    <w:p w14:paraId="6FFA3D3E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A1C52">
        <w:rPr>
          <w:rFonts w:ascii="Times New Roman" w:hAnsi="Times New Roman" w:cs="Times New Roman"/>
          <w:sz w:val="24"/>
          <w:szCs w:val="24"/>
        </w:rPr>
        <w:t>Chaplain.</w:t>
      </w:r>
    </w:p>
    <w:p w14:paraId="6E0C6796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EECD44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59993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A1C52">
        <w:rPr>
          <w:rFonts w:ascii="Times New Roman" w:hAnsi="Times New Roman" w:cs="Times New Roman"/>
          <w:sz w:val="24"/>
          <w:szCs w:val="24"/>
        </w:rPr>
        <w:t xml:space="preserve">  6 Aug.1495</w:t>
      </w:r>
      <w:r w:rsidRPr="00AA1C52">
        <w:rPr>
          <w:rFonts w:ascii="Times New Roman" w:hAnsi="Times New Roman" w:cs="Times New Roman"/>
          <w:sz w:val="24"/>
          <w:szCs w:val="24"/>
        </w:rPr>
        <w:tab/>
        <w:t>He was instituted to the chantry of St.Michael and St.Peter in the parish</w:t>
      </w:r>
    </w:p>
    <w:p w14:paraId="29215739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A1C52">
        <w:rPr>
          <w:rFonts w:ascii="Times New Roman" w:hAnsi="Times New Roman" w:cs="Times New Roman"/>
          <w:sz w:val="24"/>
          <w:szCs w:val="24"/>
        </w:rPr>
        <w:tab/>
      </w:r>
      <w:r w:rsidRPr="00AA1C52">
        <w:rPr>
          <w:rFonts w:ascii="Times New Roman" w:hAnsi="Times New Roman" w:cs="Times New Roman"/>
          <w:sz w:val="24"/>
          <w:szCs w:val="24"/>
        </w:rPr>
        <w:tab/>
        <w:t>church of St.Helen, Stonegate, York.</w:t>
      </w:r>
    </w:p>
    <w:p w14:paraId="7F1BEFBC" w14:textId="77777777" w:rsidR="00AA1C52" w:rsidRDefault="00AA1C52" w:rsidP="00AA1C5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AA1C52">
        <w:rPr>
          <w:rFonts w:ascii="Times New Roman" w:hAnsi="Times New Roman" w:cs="Times New Roman"/>
          <w:sz w:val="24"/>
          <w:szCs w:val="24"/>
        </w:rPr>
        <w:t>(“The Register of Thomas Rotherham, Archbishop of York 1480-1500 vol.1” ed. Eric E.Barker, pub. The Canterbury and York Society, 1974, p.83)</w:t>
      </w:r>
    </w:p>
    <w:p w14:paraId="565077F2" w14:textId="77777777" w:rsidR="002774CE" w:rsidRPr="004439D1" w:rsidRDefault="002774CE" w:rsidP="002774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439D1">
        <w:rPr>
          <w:rFonts w:ascii="Times New Roman" w:hAnsi="Times New Roman" w:cs="Times New Roman"/>
          <w:sz w:val="24"/>
          <w:szCs w:val="24"/>
        </w:rPr>
        <w:t>20 Sep.1496</w:t>
      </w:r>
      <w:r w:rsidRPr="004439D1">
        <w:rPr>
          <w:rFonts w:ascii="Times New Roman" w:hAnsi="Times New Roman" w:cs="Times New Roman"/>
          <w:sz w:val="24"/>
          <w:szCs w:val="24"/>
        </w:rPr>
        <w:tab/>
        <w:t>He had resigned by this date.</w:t>
      </w:r>
    </w:p>
    <w:p w14:paraId="6816663D" w14:textId="77777777" w:rsidR="002774CE" w:rsidRPr="004439D1" w:rsidRDefault="002774CE" w:rsidP="002774C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4439D1">
        <w:rPr>
          <w:rFonts w:ascii="Times New Roman" w:hAnsi="Times New Roman" w:cs="Times New Roman"/>
          <w:sz w:val="24"/>
          <w:szCs w:val="24"/>
        </w:rPr>
        <w:t>(“The Register of Thomas Rotherham, Archbishop of York 1480-1500 vol.1” ed. Eric E.Barker, pub. The Canterbury and York Society, 1974, p.89)</w:t>
      </w:r>
    </w:p>
    <w:p w14:paraId="00479CA1" w14:textId="77777777" w:rsidR="002774CE" w:rsidRPr="00AA1C52" w:rsidRDefault="002774CE" w:rsidP="002774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C8EAD1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E546F1" w14:textId="77777777" w:rsidR="00AA1C52" w:rsidRP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F5E80" w14:textId="77777777" w:rsidR="00AA1C52" w:rsidRDefault="00AA1C52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A1C52">
        <w:rPr>
          <w:rFonts w:ascii="Times New Roman" w:hAnsi="Times New Roman" w:cs="Times New Roman"/>
          <w:sz w:val="24"/>
          <w:szCs w:val="24"/>
        </w:rPr>
        <w:t>27 August 2021</w:t>
      </w:r>
    </w:p>
    <w:p w14:paraId="4B3C009D" w14:textId="3205C1A2" w:rsidR="002774CE" w:rsidRPr="00AA1C52" w:rsidRDefault="002774CE" w:rsidP="00AA1C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June 2023</w:t>
      </w:r>
    </w:p>
    <w:p w14:paraId="3C6C952F" w14:textId="77777777" w:rsidR="00BA00AB" w:rsidRPr="00AA1C5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A1C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388A" w14:textId="77777777" w:rsidR="00AA1C52" w:rsidRDefault="00AA1C52" w:rsidP="009139A6">
      <w:r>
        <w:separator/>
      </w:r>
    </w:p>
  </w:endnote>
  <w:endnote w:type="continuationSeparator" w:id="0">
    <w:p w14:paraId="17457E1C" w14:textId="77777777" w:rsidR="00AA1C52" w:rsidRDefault="00AA1C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768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562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57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406E4" w14:textId="77777777" w:rsidR="00AA1C52" w:rsidRDefault="00AA1C52" w:rsidP="009139A6">
      <w:r>
        <w:separator/>
      </w:r>
    </w:p>
  </w:footnote>
  <w:footnote w:type="continuationSeparator" w:id="0">
    <w:p w14:paraId="1024542F" w14:textId="77777777" w:rsidR="00AA1C52" w:rsidRDefault="00AA1C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197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5A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23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52"/>
    <w:rsid w:val="000666E0"/>
    <w:rsid w:val="002510B7"/>
    <w:rsid w:val="002774CE"/>
    <w:rsid w:val="005C130B"/>
    <w:rsid w:val="00826F5C"/>
    <w:rsid w:val="009139A6"/>
    <w:rsid w:val="009448BB"/>
    <w:rsid w:val="00A3176C"/>
    <w:rsid w:val="00AA1C5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90D7B"/>
  <w15:chartTrackingRefBased/>
  <w15:docId w15:val="{D75F0C01-07B2-41A9-9C42-62D7DBBA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2021-09-23T18:23:00Z</dcterms:created>
  <dcterms:modified xsi:type="dcterms:W3CDTF">2023-06-03T13:21:00Z</dcterms:modified>
</cp:coreProperties>
</file>