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40C7A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16AF">
        <w:rPr>
          <w:rFonts w:ascii="Times New Roman" w:hAnsi="Times New Roman" w:cs="Times New Roman"/>
          <w:sz w:val="24"/>
          <w:szCs w:val="24"/>
          <w:u w:val="single"/>
        </w:rPr>
        <w:t>John MUSH</w:t>
      </w:r>
      <w:r w:rsidRPr="00C116A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116A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C116AF">
        <w:rPr>
          <w:rFonts w:ascii="Times New Roman" w:hAnsi="Times New Roman" w:cs="Times New Roman"/>
          <w:sz w:val="24"/>
          <w:szCs w:val="24"/>
        </w:rPr>
        <w:t>fl.1496)</w:t>
      </w:r>
    </w:p>
    <w:p w14:paraId="252F6B48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16AF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C116AF">
        <w:rPr>
          <w:rFonts w:ascii="Times New Roman" w:hAnsi="Times New Roman" w:cs="Times New Roman"/>
          <w:sz w:val="24"/>
          <w:szCs w:val="24"/>
        </w:rPr>
        <w:t>Barm</w:t>
      </w:r>
      <w:proofErr w:type="spellEnd"/>
      <w:r w:rsidRPr="00C116AF">
        <w:rPr>
          <w:rFonts w:ascii="Times New Roman" w:hAnsi="Times New Roman" w:cs="Times New Roman"/>
          <w:sz w:val="24"/>
          <w:szCs w:val="24"/>
        </w:rPr>
        <w:t>.</w:t>
      </w:r>
    </w:p>
    <w:p w14:paraId="27335D29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89A39D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6C74E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16AF">
        <w:rPr>
          <w:rFonts w:ascii="Times New Roman" w:hAnsi="Times New Roman" w:cs="Times New Roman"/>
          <w:sz w:val="24"/>
          <w:szCs w:val="24"/>
        </w:rPr>
        <w:t xml:space="preserve">  6 Sep.1496</w:t>
      </w:r>
      <w:r w:rsidRPr="00C116AF">
        <w:rPr>
          <w:rFonts w:ascii="Times New Roman" w:hAnsi="Times New Roman" w:cs="Times New Roman"/>
          <w:sz w:val="24"/>
          <w:szCs w:val="24"/>
        </w:rPr>
        <w:tab/>
        <w:t>He was instituted to the vicarage.</w:t>
      </w:r>
    </w:p>
    <w:p w14:paraId="4328CC2F" w14:textId="77777777" w:rsidR="00B10E5E" w:rsidRPr="00C116AF" w:rsidRDefault="00B10E5E" w:rsidP="00B10E5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C116AF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C116AF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C116AF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C116AF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C116AF">
        <w:rPr>
          <w:rFonts w:ascii="Times New Roman" w:hAnsi="Times New Roman" w:cs="Times New Roman"/>
          <w:sz w:val="24"/>
          <w:szCs w:val="24"/>
        </w:rPr>
        <w:t>, pub. The Canterbury and York Society, 1974, p.89)</w:t>
      </w:r>
    </w:p>
    <w:p w14:paraId="0F2E008B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78353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D5F525" w14:textId="77777777" w:rsidR="00B10E5E" w:rsidRPr="00C116AF" w:rsidRDefault="00B10E5E" w:rsidP="00B10E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16AF">
        <w:rPr>
          <w:rFonts w:ascii="Times New Roman" w:hAnsi="Times New Roman" w:cs="Times New Roman"/>
          <w:sz w:val="24"/>
          <w:szCs w:val="24"/>
        </w:rPr>
        <w:t>28 June 2022</w:t>
      </w:r>
    </w:p>
    <w:p w14:paraId="1583DA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B8C1" w14:textId="77777777" w:rsidR="00B10E5E" w:rsidRDefault="00B10E5E" w:rsidP="009139A6">
      <w:r>
        <w:separator/>
      </w:r>
    </w:p>
  </w:endnote>
  <w:endnote w:type="continuationSeparator" w:id="0">
    <w:p w14:paraId="4175D732" w14:textId="77777777" w:rsidR="00B10E5E" w:rsidRDefault="00B10E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A6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A38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3F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B98FC" w14:textId="77777777" w:rsidR="00B10E5E" w:rsidRDefault="00B10E5E" w:rsidP="009139A6">
      <w:r>
        <w:separator/>
      </w:r>
    </w:p>
  </w:footnote>
  <w:footnote w:type="continuationSeparator" w:id="0">
    <w:p w14:paraId="43278111" w14:textId="77777777" w:rsidR="00B10E5E" w:rsidRDefault="00B10E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433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B3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1A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5E"/>
    <w:rsid w:val="000666E0"/>
    <w:rsid w:val="002510B7"/>
    <w:rsid w:val="005C130B"/>
    <w:rsid w:val="00826F5C"/>
    <w:rsid w:val="009139A6"/>
    <w:rsid w:val="009448BB"/>
    <w:rsid w:val="00A3176C"/>
    <w:rsid w:val="00AE65F8"/>
    <w:rsid w:val="00B10E5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88AC7"/>
  <w15:chartTrackingRefBased/>
  <w15:docId w15:val="{426581D9-3F7F-429B-849C-6CE1C372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2022-09-29T19:23:00Z</dcterms:created>
  <dcterms:modified xsi:type="dcterms:W3CDTF">2022-09-29T19:24:00Z</dcterms:modified>
</cp:coreProperties>
</file>